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rFonts w:ascii="Century Gothic" w:hAnsi="Century Gothic"/>
          <w:color w:val="595959"/>
          <w:sz w:val="20"/>
        </w:rPr>
        <w:id w:val="-525791742"/>
        <w:docPartObj>
          <w:docPartGallery w:val="Cover Pages"/>
          <w:docPartUnique/>
        </w:docPartObj>
      </w:sdtPr>
      <w:sdtEndPr/>
      <w:sdtContent>
        <w:p w14:paraId="34E7D254" w14:textId="77777777" w:rsidR="00122A6A" w:rsidRDefault="003C2482" w:rsidP="00F46584">
          <w:pPr>
            <w:jc w:val="both"/>
          </w:pPr>
          <w:r>
            <w:rPr>
              <w:noProof/>
              <w:lang w:eastAsia="en-GB"/>
            </w:rPr>
            <mc:AlternateContent>
              <mc:Choice Requires="wps">
                <w:drawing>
                  <wp:anchor distT="0" distB="0" distL="114300" distR="114300" simplePos="0" relativeHeight="251662336" behindDoc="0" locked="0" layoutInCell="1" allowOverlap="1" wp14:anchorId="6D8E1EF8" wp14:editId="7CC8BD8C">
                    <wp:simplePos x="0" y="0"/>
                    <wp:positionH relativeFrom="column">
                      <wp:posOffset>1046075</wp:posOffset>
                    </wp:positionH>
                    <wp:positionV relativeFrom="paragraph">
                      <wp:posOffset>1155751</wp:posOffset>
                    </wp:positionV>
                    <wp:extent cx="5015306" cy="7343775"/>
                    <wp:effectExtent l="0" t="0" r="0" b="9525"/>
                    <wp:wrapNone/>
                    <wp:docPr id="43" name="Rectangle: Rounded Corners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15306" cy="7343775"/>
                            </a:xfrm>
                            <a:prstGeom prst="roundRect">
                              <a:avLst>
                                <a:gd name="adj" fmla="val 0"/>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566C11"/>
                                  </a:solidFill>
                                  <a:round/>
                                  <a:headEnd/>
                                  <a:tailEnd/>
                                </a14:hiddenLine>
                              </a:ext>
                            </a:extLst>
                          </wps:spPr>
                          <wps:txbx>
                            <w:txbxContent>
                              <w:p w14:paraId="55520039" w14:textId="74CDD796" w:rsidR="00AA6A7F" w:rsidRDefault="00AA6A7F" w:rsidP="00840A97">
                                <w:pPr>
                                  <w:spacing w:after="240"/>
                                  <w:jc w:val="right"/>
                                  <w:rPr>
                                    <w:rFonts w:ascii="Century Gothic" w:hAnsi="Century Gothic"/>
                                    <w:b/>
                                    <w:bCs/>
                                    <w:color w:val="BED23C"/>
                                    <w:sz w:val="28"/>
                                    <w:szCs w:val="28"/>
                                    <w:lang w:val="en-US"/>
                                  </w:rPr>
                                </w:pPr>
                                <w:bookmarkStart w:id="0" w:name="_Hlk508097275"/>
                                <w:bookmarkStart w:id="1" w:name="_Hlk508097276"/>
                                <w:bookmarkStart w:id="2" w:name="_Hlk508097277"/>
                                <w:r>
                                  <w:rPr>
                                    <w:rFonts w:ascii="Century Gothic" w:hAnsi="Century Gothic"/>
                                    <w:b/>
                                    <w:bCs/>
                                    <w:color w:val="BED23C"/>
                                    <w:sz w:val="28"/>
                                    <w:szCs w:val="28"/>
                                    <w:lang w:val="en-US"/>
                                  </w:rPr>
                                  <w:t>TRANSPORT AND INFRASTRUCTURE PLANNING</w:t>
                                </w:r>
                              </w:p>
                              <w:p w14:paraId="17D48AAF" w14:textId="77777777" w:rsidR="00AA6A7F" w:rsidRPr="00A724AF" w:rsidRDefault="00AA6A7F" w:rsidP="00840A97">
                                <w:pPr>
                                  <w:spacing w:after="240"/>
                                  <w:jc w:val="right"/>
                                  <w:rPr>
                                    <w:rFonts w:ascii="Century Gothic" w:hAnsi="Century Gothic"/>
                                    <w:b/>
                                    <w:bCs/>
                                    <w:color w:val="BED23C"/>
                                    <w:sz w:val="28"/>
                                    <w:szCs w:val="28"/>
                                    <w:lang w:val="en-US"/>
                                  </w:rPr>
                                </w:pPr>
                              </w:p>
                              <w:bookmarkEnd w:id="0"/>
                              <w:bookmarkEnd w:id="1"/>
                              <w:bookmarkEnd w:id="2"/>
                              <w:p w14:paraId="140C1D52" w14:textId="77777777" w:rsidR="00AA6A7F" w:rsidRDefault="00AA6A7F" w:rsidP="002515D5">
                                <w:pPr>
                                  <w:pStyle w:val="BWBFrontPage"/>
                                  <w:spacing w:after="288"/>
                                  <w:jc w:val="right"/>
                                  <w:rPr>
                                    <w:rFonts w:ascii="Century Gothic" w:eastAsiaTheme="minorHAnsi" w:hAnsi="Century Gothic" w:cs="Arial"/>
                                    <w:color w:val="FF0000"/>
                                    <w:sz w:val="28"/>
                                    <w:szCs w:val="28"/>
                                  </w:rPr>
                                </w:pPr>
                                <w:r w:rsidRPr="002515D5">
                                  <w:rPr>
                                    <w:rFonts w:ascii="Century Gothic" w:eastAsiaTheme="minorHAnsi" w:hAnsi="Century Gothic" w:cs="Arial"/>
                                    <w:color w:val="FF0000"/>
                                    <w:sz w:val="28"/>
                                    <w:szCs w:val="28"/>
                                  </w:rPr>
                                  <w:t>DRAFT STATEMENT OF COMMON GROUND</w:t>
                                </w:r>
                                <w:r>
                                  <w:rPr>
                                    <w:rFonts w:ascii="Century Gothic" w:eastAsiaTheme="minorHAnsi" w:hAnsi="Century Gothic" w:cs="Arial"/>
                                    <w:color w:val="FF0000"/>
                                    <w:sz w:val="28"/>
                                    <w:szCs w:val="28"/>
                                  </w:rPr>
                                  <w:t xml:space="preserve"> ON HIGHWAYS AND TRANSPORT ISSUES </w:t>
                                </w:r>
                              </w:p>
                              <w:p w14:paraId="69D046D6" w14:textId="0D8473FC" w:rsidR="00AA6A7F" w:rsidRDefault="00AA6A7F" w:rsidP="002515D5">
                                <w:pPr>
                                  <w:pStyle w:val="BWBFrontPage"/>
                                  <w:spacing w:after="288"/>
                                  <w:jc w:val="right"/>
                                  <w:rPr>
                                    <w:rFonts w:ascii="Century Gothic" w:eastAsiaTheme="minorHAnsi" w:hAnsi="Century Gothic" w:cs="Arial"/>
                                    <w:color w:val="FF0000"/>
                                    <w:sz w:val="28"/>
                                    <w:szCs w:val="28"/>
                                  </w:rPr>
                                </w:pPr>
                                <w:r>
                                  <w:rPr>
                                    <w:rFonts w:ascii="Century Gothic" w:eastAsiaTheme="minorHAnsi" w:hAnsi="Century Gothic" w:cs="Arial"/>
                                    <w:color w:val="FF0000"/>
                                    <w:sz w:val="28"/>
                                    <w:szCs w:val="28"/>
                                  </w:rPr>
                                  <w:t>WITH HIGHWAYS ENGLAND</w:t>
                                </w:r>
                              </w:p>
                              <w:p w14:paraId="07835A84" w14:textId="77777777" w:rsidR="00AA6A7F" w:rsidRDefault="00AA6A7F" w:rsidP="002515D5">
                                <w:pPr>
                                  <w:pStyle w:val="BWBFrontPage"/>
                                  <w:spacing w:after="288"/>
                                  <w:jc w:val="right"/>
                                  <w:rPr>
                                    <w:rFonts w:ascii="Century Gothic" w:eastAsiaTheme="minorHAnsi" w:hAnsi="Century Gothic" w:cs="Arial"/>
                                    <w:color w:val="FF0000"/>
                                    <w:sz w:val="28"/>
                                    <w:szCs w:val="28"/>
                                  </w:rPr>
                                </w:pPr>
                              </w:p>
                              <w:p w14:paraId="001578BE" w14:textId="0BFC5BDC" w:rsidR="00AA6A7F" w:rsidRDefault="00AA6A7F" w:rsidP="00494083">
                                <w:pPr>
                                  <w:jc w:val="right"/>
                                  <w:rPr>
                                    <w:rFonts w:ascii="Century Gothic" w:hAnsi="Century Gothic" w:cs="Arial"/>
                                    <w:sz w:val="28"/>
                                    <w:szCs w:val="28"/>
                                  </w:rPr>
                                </w:pPr>
                                <w:r>
                                  <w:rPr>
                                    <w:rFonts w:ascii="Century Gothic" w:hAnsi="Century Gothic" w:cs="Arial"/>
                                    <w:sz w:val="28"/>
                                    <w:szCs w:val="28"/>
                                  </w:rPr>
                                  <w:t>IN RELATION TO LAND AT SOUTH CALDECOTTE APPLICATION REF. 19/01818/OUT</w:t>
                                </w:r>
                              </w:p>
                              <w:p w14:paraId="6B5CCB8E" w14:textId="61F9EF1C" w:rsidR="00AA6A7F" w:rsidRDefault="00AA6A7F" w:rsidP="00494083">
                                <w:pPr>
                                  <w:jc w:val="right"/>
                                  <w:rPr>
                                    <w:rFonts w:ascii="Century Gothic" w:hAnsi="Century Gothic" w:cs="Arial"/>
                                    <w:sz w:val="28"/>
                                    <w:szCs w:val="28"/>
                                  </w:rPr>
                                </w:pPr>
                              </w:p>
                              <w:p w14:paraId="4C56EDFF" w14:textId="34E35D28" w:rsidR="00AA6A7F" w:rsidRDefault="00AA6A7F" w:rsidP="00494083">
                                <w:pPr>
                                  <w:jc w:val="right"/>
                                  <w:rPr>
                                    <w:rFonts w:ascii="Century Gothic" w:hAnsi="Century Gothic" w:cs="Arial"/>
                                    <w:sz w:val="28"/>
                                    <w:szCs w:val="28"/>
                                  </w:rPr>
                                </w:pPr>
                                <w:r>
                                  <w:rPr>
                                    <w:rFonts w:ascii="Century Gothic" w:hAnsi="Century Gothic" w:cs="Arial"/>
                                    <w:sz w:val="28"/>
                                    <w:szCs w:val="28"/>
                                  </w:rPr>
                                  <w:t xml:space="preserve">FOR </w:t>
                                </w:r>
                                <w:r w:rsidRPr="00494083">
                                  <w:rPr>
                                    <w:rFonts w:ascii="Century Gothic" w:hAnsi="Century Gothic" w:cs="Arial"/>
                                    <w:b/>
                                    <w:bCs/>
                                    <w:sz w:val="28"/>
                                    <w:szCs w:val="28"/>
                                  </w:rPr>
                                  <w:t>HB (SOUTH CALDECOTTE) LTD</w:t>
                                </w:r>
                              </w:p>
                              <w:p w14:paraId="2AC9CA6A" w14:textId="77777777" w:rsidR="00AA6A7F" w:rsidRPr="002515D5" w:rsidRDefault="00AA6A7F" w:rsidP="002515D5">
                                <w:pPr>
                                  <w:pStyle w:val="BWBFrontPage"/>
                                  <w:spacing w:after="288"/>
                                  <w:jc w:val="right"/>
                                  <w:rPr>
                                    <w:rFonts w:ascii="Century Gothic" w:eastAsiaTheme="minorHAnsi" w:hAnsi="Century Gothic" w:cs="Arial"/>
                                    <w:color w:val="FF0000"/>
                                    <w:sz w:val="28"/>
                                    <w:szCs w:val="28"/>
                                  </w:rPr>
                                </w:pPr>
                              </w:p>
                              <w:p w14:paraId="2D04188F" w14:textId="6F835E3C" w:rsidR="00AA6A7F" w:rsidRPr="00AA5617" w:rsidRDefault="00AA6A7F" w:rsidP="00AA5617">
                                <w:pPr>
                                  <w:pStyle w:val="BWBFrontPage"/>
                                  <w:spacing w:after="288"/>
                                  <w:jc w:val="right"/>
                                  <w:rPr>
                                    <w:rFonts w:ascii="Century Gothic" w:eastAsiaTheme="minorHAnsi" w:hAnsi="Century Gothic" w:cs="Arial"/>
                                    <w:b/>
                                    <w:sz w:val="28"/>
                                    <w:szCs w:val="28"/>
                                  </w:rPr>
                                </w:pPr>
                                <w:r w:rsidRPr="006356BF">
                                  <w:rPr>
                                    <w:rFonts w:ascii="Century Gothic" w:eastAsiaTheme="minorHAnsi" w:hAnsi="Century Gothic" w:cs="Arial"/>
                                    <w:b/>
                                    <w:sz w:val="28"/>
                                    <w:szCs w:val="28"/>
                                  </w:rPr>
                                  <w:t>REF</w:t>
                                </w:r>
                                <w:r w:rsidR="006356BF" w:rsidRPr="006356BF">
                                  <w:rPr>
                                    <w:rFonts w:ascii="Century Gothic" w:eastAsiaTheme="minorHAnsi" w:hAnsi="Century Gothic" w:cs="Arial"/>
                                    <w:b/>
                                    <w:sz w:val="28"/>
                                    <w:szCs w:val="28"/>
                                  </w:rPr>
                                  <w:t>:</w:t>
                                </w:r>
                                <w:r w:rsidRPr="006356BF">
                                  <w:rPr>
                                    <w:rFonts w:ascii="Century Gothic" w:eastAsiaTheme="minorHAnsi" w:hAnsi="Century Gothic" w:cs="Arial"/>
                                    <w:b/>
                                    <w:sz w:val="28"/>
                                    <w:szCs w:val="28"/>
                                  </w:rPr>
                                  <w:t xml:space="preserve"> </w:t>
                                </w:r>
                                <w:r w:rsidR="006356BF" w:rsidRPr="006356BF">
                                  <w:rPr>
                                    <w:rFonts w:ascii="Century Gothic" w:eastAsiaTheme="minorHAnsi" w:hAnsi="Century Gothic" w:cs="Arial"/>
                                    <w:b/>
                                    <w:sz w:val="28"/>
                                    <w:szCs w:val="28"/>
                                  </w:rPr>
                                  <w:t>APP/Y0435/W/20/3251121</w:t>
                                </w:r>
                              </w:p>
                              <w:p w14:paraId="00FA7C6C" w14:textId="62F142A1" w:rsidR="00AA6A7F" w:rsidRPr="00A724AF" w:rsidRDefault="00AA6A7F" w:rsidP="00247DA6">
                                <w:pPr>
                                  <w:pStyle w:val="BWBReportText"/>
                                  <w:spacing w:line="360" w:lineRule="auto"/>
                                  <w:ind w:firstLine="0"/>
                                  <w:jc w:val="center"/>
                                  <w:rPr>
                                    <w:sz w:val="28"/>
                                    <w:szCs w:val="28"/>
                                  </w:rPr>
                                </w:pPr>
                              </w:p>
                            </w:txbxContent>
                          </wps:txbx>
                          <wps:bodyPr rot="0" vert="horz" wrap="square" lIns="91440" tIns="45720" rIns="7200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D8E1EF8" id="Rectangle: Rounded Corners 43" o:spid="_x0000_s1026" style="position:absolute;left:0;text-align:left;margin-left:82.35pt;margin-top:91pt;width:394.9pt;height:578.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" filled="f" stroked="f" strokecolor="#566c11" strokeweight="2pt">
                    <v:textbox inset=",,2mm">
                      <w:txbxContent>
                        <w:p w14:paraId="55520039" w14:textId="74CDD796" w:rsidR="00AA6A7F" w:rsidRDefault="00AA6A7F" w:rsidP="00840A97">
                          <w:pPr>
                            <w:spacing w:after="240"/>
                            <w:jc w:val="right"/>
                            <w:rPr>
                              <w:rFonts w:ascii="Century Gothic" w:hAnsi="Century Gothic"/>
                              <w:b/>
                              <w:bCs/>
                              <w:color w:val="BED23C"/>
                              <w:sz w:val="28"/>
                              <w:szCs w:val="28"/>
                              <w:lang w:val="en-US"/>
                            </w:rPr>
                          </w:pPr>
                          <w:bookmarkStart w:id="3" w:name="_Hlk508097275"/>
                          <w:bookmarkStart w:id="4" w:name="_Hlk508097276"/>
                          <w:bookmarkStart w:id="5" w:name="_Hlk508097277"/>
                          <w:r>
                            <w:rPr>
                              <w:rFonts w:ascii="Century Gothic" w:hAnsi="Century Gothic"/>
                              <w:b/>
                              <w:bCs/>
                              <w:color w:val="BED23C"/>
                              <w:sz w:val="28"/>
                              <w:szCs w:val="28"/>
                              <w:lang w:val="en-US"/>
                            </w:rPr>
                            <w:t>TRANSPORT AND INFRASTRUCTURE PLANNING</w:t>
                          </w:r>
                        </w:p>
                        <w:p w14:paraId="17D48AAF" w14:textId="77777777" w:rsidR="00AA6A7F" w:rsidRPr="00A724AF" w:rsidRDefault="00AA6A7F" w:rsidP="00840A97">
                          <w:pPr>
                            <w:spacing w:after="240"/>
                            <w:jc w:val="right"/>
                            <w:rPr>
                              <w:rFonts w:ascii="Century Gothic" w:hAnsi="Century Gothic"/>
                              <w:b/>
                              <w:bCs/>
                              <w:color w:val="BED23C"/>
                              <w:sz w:val="28"/>
                              <w:szCs w:val="28"/>
                              <w:lang w:val="en-US"/>
                            </w:rPr>
                          </w:pPr>
                        </w:p>
                        <w:bookmarkEnd w:id="3"/>
                        <w:bookmarkEnd w:id="4"/>
                        <w:bookmarkEnd w:id="5"/>
                        <w:p w14:paraId="140C1D52" w14:textId="77777777" w:rsidR="00AA6A7F" w:rsidRDefault="00AA6A7F" w:rsidP="002515D5">
                          <w:pPr>
                            <w:pStyle w:val="BWBFrontPage"/>
                            <w:spacing w:after="288"/>
                            <w:jc w:val="right"/>
                            <w:rPr>
                              <w:rFonts w:ascii="Century Gothic" w:eastAsiaTheme="minorHAnsi" w:hAnsi="Century Gothic" w:cs="Arial"/>
                              <w:color w:val="FF0000"/>
                              <w:sz w:val="28"/>
                              <w:szCs w:val="28"/>
                            </w:rPr>
                          </w:pPr>
                          <w:r w:rsidRPr="002515D5">
                            <w:rPr>
                              <w:rFonts w:ascii="Century Gothic" w:eastAsiaTheme="minorHAnsi" w:hAnsi="Century Gothic" w:cs="Arial"/>
                              <w:color w:val="FF0000"/>
                              <w:sz w:val="28"/>
                              <w:szCs w:val="28"/>
                            </w:rPr>
                            <w:t>DRAFT STATEMENT OF COMMON GROUND</w:t>
                          </w:r>
                          <w:r>
                            <w:rPr>
                              <w:rFonts w:ascii="Century Gothic" w:eastAsiaTheme="minorHAnsi" w:hAnsi="Century Gothic" w:cs="Arial"/>
                              <w:color w:val="FF0000"/>
                              <w:sz w:val="28"/>
                              <w:szCs w:val="28"/>
                            </w:rPr>
                            <w:t xml:space="preserve"> ON HIGHWAYS AND TRANSPORT ISSUES </w:t>
                          </w:r>
                        </w:p>
                        <w:p w14:paraId="69D046D6" w14:textId="0D8473FC" w:rsidR="00AA6A7F" w:rsidRDefault="00AA6A7F" w:rsidP="002515D5">
                          <w:pPr>
                            <w:pStyle w:val="BWBFrontPage"/>
                            <w:spacing w:after="288"/>
                            <w:jc w:val="right"/>
                            <w:rPr>
                              <w:rFonts w:ascii="Century Gothic" w:eastAsiaTheme="minorHAnsi" w:hAnsi="Century Gothic" w:cs="Arial"/>
                              <w:color w:val="FF0000"/>
                              <w:sz w:val="28"/>
                              <w:szCs w:val="28"/>
                            </w:rPr>
                          </w:pPr>
                          <w:r>
                            <w:rPr>
                              <w:rFonts w:ascii="Century Gothic" w:eastAsiaTheme="minorHAnsi" w:hAnsi="Century Gothic" w:cs="Arial"/>
                              <w:color w:val="FF0000"/>
                              <w:sz w:val="28"/>
                              <w:szCs w:val="28"/>
                            </w:rPr>
                            <w:t>WITH HIGHWAYS ENGLAND</w:t>
                          </w:r>
                        </w:p>
                        <w:p w14:paraId="07835A84" w14:textId="77777777" w:rsidR="00AA6A7F" w:rsidRDefault="00AA6A7F" w:rsidP="002515D5">
                          <w:pPr>
                            <w:pStyle w:val="BWBFrontPage"/>
                            <w:spacing w:after="288"/>
                            <w:jc w:val="right"/>
                            <w:rPr>
                              <w:rFonts w:ascii="Century Gothic" w:eastAsiaTheme="minorHAnsi" w:hAnsi="Century Gothic" w:cs="Arial"/>
                              <w:color w:val="FF0000"/>
                              <w:sz w:val="28"/>
                              <w:szCs w:val="28"/>
                            </w:rPr>
                          </w:pPr>
                        </w:p>
                        <w:p w14:paraId="001578BE" w14:textId="0BFC5BDC" w:rsidR="00AA6A7F" w:rsidRDefault="00AA6A7F" w:rsidP="00494083">
                          <w:pPr>
                            <w:jc w:val="right"/>
                            <w:rPr>
                              <w:rFonts w:ascii="Century Gothic" w:hAnsi="Century Gothic" w:cs="Arial"/>
                              <w:sz w:val="28"/>
                              <w:szCs w:val="28"/>
                            </w:rPr>
                          </w:pPr>
                          <w:r>
                            <w:rPr>
                              <w:rFonts w:ascii="Century Gothic" w:hAnsi="Century Gothic" w:cs="Arial"/>
                              <w:sz w:val="28"/>
                              <w:szCs w:val="28"/>
                            </w:rPr>
                            <w:t>IN RELATION TO LAND AT SOUTH CALDECOTTE APPLICATION REF. 19/01818/OUT</w:t>
                          </w:r>
                        </w:p>
                        <w:p w14:paraId="6B5CCB8E" w14:textId="61F9EF1C" w:rsidR="00AA6A7F" w:rsidRDefault="00AA6A7F" w:rsidP="00494083">
                          <w:pPr>
                            <w:jc w:val="right"/>
                            <w:rPr>
                              <w:rFonts w:ascii="Century Gothic" w:hAnsi="Century Gothic" w:cs="Arial"/>
                              <w:sz w:val="28"/>
                              <w:szCs w:val="28"/>
                            </w:rPr>
                          </w:pPr>
                        </w:p>
                        <w:p w14:paraId="4C56EDFF" w14:textId="34E35D28" w:rsidR="00AA6A7F" w:rsidRDefault="00AA6A7F" w:rsidP="00494083">
                          <w:pPr>
                            <w:jc w:val="right"/>
                            <w:rPr>
                              <w:rFonts w:ascii="Century Gothic" w:hAnsi="Century Gothic" w:cs="Arial"/>
                              <w:sz w:val="28"/>
                              <w:szCs w:val="28"/>
                            </w:rPr>
                          </w:pPr>
                          <w:r>
                            <w:rPr>
                              <w:rFonts w:ascii="Century Gothic" w:hAnsi="Century Gothic" w:cs="Arial"/>
                              <w:sz w:val="28"/>
                              <w:szCs w:val="28"/>
                            </w:rPr>
                            <w:t xml:space="preserve">FOR </w:t>
                          </w:r>
                          <w:r w:rsidRPr="00494083">
                            <w:rPr>
                              <w:rFonts w:ascii="Century Gothic" w:hAnsi="Century Gothic" w:cs="Arial"/>
                              <w:b/>
                              <w:bCs/>
                              <w:sz w:val="28"/>
                              <w:szCs w:val="28"/>
                            </w:rPr>
                            <w:t>HB (SOUTH CALDECOTTE) LTD</w:t>
                          </w:r>
                        </w:p>
                        <w:p w14:paraId="2AC9CA6A" w14:textId="77777777" w:rsidR="00AA6A7F" w:rsidRPr="002515D5" w:rsidRDefault="00AA6A7F" w:rsidP="002515D5">
                          <w:pPr>
                            <w:pStyle w:val="BWBFrontPage"/>
                            <w:spacing w:after="288"/>
                            <w:jc w:val="right"/>
                            <w:rPr>
                              <w:rFonts w:ascii="Century Gothic" w:eastAsiaTheme="minorHAnsi" w:hAnsi="Century Gothic" w:cs="Arial"/>
                              <w:color w:val="FF0000"/>
                              <w:sz w:val="28"/>
                              <w:szCs w:val="28"/>
                            </w:rPr>
                          </w:pPr>
                        </w:p>
                        <w:p w14:paraId="2D04188F" w14:textId="6F835E3C" w:rsidR="00AA6A7F" w:rsidRPr="00AA5617" w:rsidRDefault="00AA6A7F" w:rsidP="00AA5617">
                          <w:pPr>
                            <w:pStyle w:val="BWBFrontPage"/>
                            <w:spacing w:after="288"/>
                            <w:jc w:val="right"/>
                            <w:rPr>
                              <w:rFonts w:ascii="Century Gothic" w:eastAsiaTheme="minorHAnsi" w:hAnsi="Century Gothic" w:cs="Arial"/>
                              <w:b/>
                              <w:sz w:val="28"/>
                              <w:szCs w:val="28"/>
                            </w:rPr>
                          </w:pPr>
                          <w:r w:rsidRPr="006356BF">
                            <w:rPr>
                              <w:rFonts w:ascii="Century Gothic" w:eastAsiaTheme="minorHAnsi" w:hAnsi="Century Gothic" w:cs="Arial"/>
                              <w:b/>
                              <w:sz w:val="28"/>
                              <w:szCs w:val="28"/>
                            </w:rPr>
                            <w:t>REF</w:t>
                          </w:r>
                          <w:r w:rsidR="006356BF" w:rsidRPr="006356BF">
                            <w:rPr>
                              <w:rFonts w:ascii="Century Gothic" w:eastAsiaTheme="minorHAnsi" w:hAnsi="Century Gothic" w:cs="Arial"/>
                              <w:b/>
                              <w:sz w:val="28"/>
                              <w:szCs w:val="28"/>
                            </w:rPr>
                            <w:t>:</w:t>
                          </w:r>
                          <w:r w:rsidRPr="006356BF">
                            <w:rPr>
                              <w:rFonts w:ascii="Century Gothic" w:eastAsiaTheme="minorHAnsi" w:hAnsi="Century Gothic" w:cs="Arial"/>
                              <w:b/>
                              <w:sz w:val="28"/>
                              <w:szCs w:val="28"/>
                            </w:rPr>
                            <w:t xml:space="preserve"> </w:t>
                          </w:r>
                          <w:r w:rsidR="006356BF" w:rsidRPr="006356BF">
                            <w:rPr>
                              <w:rFonts w:ascii="Century Gothic" w:eastAsiaTheme="minorHAnsi" w:hAnsi="Century Gothic" w:cs="Arial"/>
                              <w:b/>
                              <w:sz w:val="28"/>
                              <w:szCs w:val="28"/>
                            </w:rPr>
                            <w:t>APP/Y0435/W/20/3251121</w:t>
                          </w:r>
                        </w:p>
                        <w:p w14:paraId="00FA7C6C" w14:textId="62F142A1" w:rsidR="00AA6A7F" w:rsidRPr="00A724AF" w:rsidRDefault="00AA6A7F" w:rsidP="00247DA6">
                          <w:pPr>
                            <w:pStyle w:val="BWBReportText"/>
                            <w:spacing w:line="360" w:lineRule="auto"/>
                            <w:ind w:firstLine="0"/>
                            <w:jc w:val="center"/>
                            <w:rPr>
                              <w:sz w:val="28"/>
                              <w:szCs w:val="28"/>
                            </w:rPr>
                          </w:pPr>
                        </w:p>
                      </w:txbxContent>
                    </v:textbox>
                  </v:roundrect>
                </w:pict>
              </mc:Fallback>
            </mc:AlternateContent>
          </w:r>
          <w:r w:rsidR="00122A6A" w:rsidRPr="00CA45B8">
            <w:rPr>
              <w:noProof/>
              <w:lang w:eastAsia="en-GB"/>
            </w:rPr>
            <mc:AlternateContent>
              <mc:Choice Requires="wps">
                <w:drawing>
                  <wp:anchor distT="36576" distB="36576" distL="36576" distR="36576" simplePos="0" relativeHeight="251654144" behindDoc="0" locked="0" layoutInCell="1" allowOverlap="1" wp14:anchorId="4143459D" wp14:editId="4CD280A3">
                    <wp:simplePos x="0" y="0"/>
                    <wp:positionH relativeFrom="column">
                      <wp:posOffset>-882015</wp:posOffset>
                    </wp:positionH>
                    <wp:positionV relativeFrom="paragraph">
                      <wp:posOffset>9554210</wp:posOffset>
                    </wp:positionV>
                    <wp:extent cx="11104245" cy="11682730"/>
                    <wp:effectExtent l="0" t="3492" r="0" b="0"/>
                    <wp:wrapNone/>
                    <wp:docPr id="44" name="Right Tri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1104245" cy="11682730"/>
                            </a:xfrm>
                            <a:prstGeom prst="rtTriangle">
                              <a:avLst/>
                            </a:prstGeom>
                            <a:solidFill>
                              <a:srgbClr val="FFFFFF"/>
                            </a:solid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FFA988" id="_x0000_t6" coordsize="21600,21600" o:spt="6" path="m,l,21600r21600,xe">
                    <v:stroke joinstyle="miter"/>
                    <v:path gradientshapeok="t" o:connecttype="custom" o:connectlocs="0,0;0,10800;0,21600;10800,21600;21600,21600;10800,10800" textboxrect="1800,12600,12600,19800"/>
                  </v:shapetype>
                  <v:shape id="Right Triangle 44" o:spid="_x0000_s1026" type="#_x0000_t6" style="position:absolute;margin-left:-69.45pt;margin-top:752.3pt;width:874.35pt;height:919.9pt;rotation:90;z-index:2516541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" stroked="f" strokecolor="black [0]" strokeweight="2pt">
                    <v:shadow color="black [0]"/>
                    <v:textbox inset="2.88pt,2.88pt,2.88pt,2.88pt"/>
                  </v:shape>
                </w:pict>
              </mc:Fallback>
            </mc:AlternateContent>
          </w:r>
          <w:r w:rsidR="00122A6A" w:rsidRPr="00CA45B8">
            <w:rPr>
              <w:noProof/>
              <w:lang w:eastAsia="en-GB"/>
            </w:rPr>
            <mc:AlternateContent>
              <mc:Choice Requires="wps">
                <w:drawing>
                  <wp:anchor distT="36576" distB="36576" distL="36576" distR="36576" simplePos="0" relativeHeight="251658240" behindDoc="0" locked="0" layoutInCell="1" allowOverlap="1" wp14:anchorId="429DC4F5" wp14:editId="3999B961">
                    <wp:simplePos x="0" y="0"/>
                    <wp:positionH relativeFrom="column">
                      <wp:posOffset>-6588125</wp:posOffset>
                    </wp:positionH>
                    <wp:positionV relativeFrom="paragraph">
                      <wp:posOffset>2590165</wp:posOffset>
                    </wp:positionV>
                    <wp:extent cx="11188700" cy="11658600"/>
                    <wp:effectExtent l="2495550" t="2266950" r="0" b="2266950"/>
                    <wp:wrapNone/>
                    <wp:docPr id="45" name="Right Tri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667901">
                              <a:off x="0" y="0"/>
                              <a:ext cx="11188700" cy="11658600"/>
                            </a:xfrm>
                            <a:prstGeom prst="rtTriangle">
                              <a:avLst/>
                            </a:prstGeom>
                            <a:solidFill>
                              <a:srgbClr val="FFFFFF"/>
                            </a:solid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746CDB" id="Right Triangle 45" o:spid="_x0000_s1026" type="#_x0000_t6" style="position:absolute;margin-left:-518.75pt;margin-top:203.95pt;width:881pt;height:918pt;rotation:2914059fd;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" stroked="f" strokecolor="black [0]" strokeweight="2pt">
                    <v:shadow color="black [0]"/>
                    <v:textbox inset="2.88pt,2.88pt,2.88pt,2.88pt"/>
                  </v:shape>
                </w:pict>
              </mc:Fallback>
            </mc:AlternateContent>
          </w:r>
          <w:r w:rsidR="00122A6A">
            <w:br w:type="page"/>
          </w:r>
        </w:p>
        <w:p w14:paraId="3C7CB52F" w14:textId="77777777" w:rsidR="009F721B" w:rsidRDefault="009F721B" w:rsidP="005F7DF6">
          <w:pPr>
            <w:pStyle w:val="TEXTNO"/>
            <w:sectPr w:rsidR="009F721B" w:rsidSect="00C01F91">
              <w:headerReference w:type="default" r:id="rId12"/>
              <w:footerReference w:type="default" r:id="rId13"/>
              <w:headerReference w:type="first" r:id="rId14"/>
              <w:footerReference w:type="first" r:id="rId15"/>
              <w:pgSz w:w="11906" w:h="16838"/>
              <w:pgMar w:top="1440" w:right="1440" w:bottom="1440" w:left="1440" w:header="1701" w:footer="708" w:gutter="0"/>
              <w:pgNumType w:start="0" w:chapStyle="1"/>
              <w:cols w:space="708"/>
              <w:formProt w:val="0"/>
              <w:titlePg/>
              <w:docGrid w:linePitch="360"/>
            </w:sectPr>
          </w:pPr>
        </w:p>
        <w:p w14:paraId="0AD9B2F5" w14:textId="77777777" w:rsidR="00DF0BD1" w:rsidRDefault="0019175A" w:rsidP="002515D5">
          <w:pPr>
            <w:spacing w:after="240"/>
            <w:jc w:val="right"/>
            <w:rPr>
              <w:color w:val="595959"/>
              <w:sz w:val="28"/>
              <w:szCs w:val="28"/>
            </w:rPr>
          </w:pPr>
          <w:r w:rsidRPr="00A724AF">
            <w:rPr>
              <w:color w:val="595959"/>
              <w:sz w:val="28"/>
              <w:szCs w:val="28"/>
            </w:rPr>
            <w:lastRenderedPageBreak/>
            <w:tab/>
          </w:r>
          <w:r w:rsidRPr="00A724AF">
            <w:rPr>
              <w:color w:val="595959"/>
              <w:sz w:val="28"/>
              <w:szCs w:val="28"/>
            </w:rPr>
            <w:tab/>
          </w:r>
        </w:p>
        <w:p w14:paraId="6052FFC1" w14:textId="77777777" w:rsidR="00DF0BD1" w:rsidRDefault="00DF0BD1" w:rsidP="002515D5">
          <w:pPr>
            <w:spacing w:after="240"/>
            <w:jc w:val="right"/>
            <w:rPr>
              <w:color w:val="595959"/>
              <w:sz w:val="28"/>
              <w:szCs w:val="28"/>
            </w:rPr>
          </w:pPr>
        </w:p>
        <w:p w14:paraId="586A6362" w14:textId="77777777" w:rsidR="00DF0BD1" w:rsidRDefault="00DF0BD1" w:rsidP="002515D5">
          <w:pPr>
            <w:spacing w:after="240"/>
            <w:jc w:val="right"/>
            <w:rPr>
              <w:color w:val="595959"/>
              <w:sz w:val="28"/>
              <w:szCs w:val="28"/>
            </w:rPr>
          </w:pPr>
        </w:p>
        <w:p w14:paraId="555C3E81" w14:textId="6B2A7F81" w:rsidR="002515D5" w:rsidRPr="00A724AF" w:rsidRDefault="002515D5" w:rsidP="002515D5">
          <w:pPr>
            <w:spacing w:after="240"/>
            <w:jc w:val="right"/>
            <w:rPr>
              <w:rFonts w:ascii="Century Gothic" w:hAnsi="Century Gothic"/>
              <w:b/>
              <w:bCs/>
              <w:color w:val="BED23C"/>
              <w:sz w:val="28"/>
              <w:szCs w:val="28"/>
              <w:lang w:val="en-US"/>
            </w:rPr>
          </w:pPr>
          <w:r>
            <w:rPr>
              <w:rFonts w:ascii="Century Gothic" w:hAnsi="Century Gothic"/>
              <w:b/>
              <w:bCs/>
              <w:color w:val="BED23C"/>
              <w:sz w:val="28"/>
              <w:szCs w:val="28"/>
              <w:lang w:val="en-US"/>
            </w:rPr>
            <w:t>TRANSPORT AND INFRASTRUCTURE PLANNING</w:t>
          </w:r>
        </w:p>
        <w:p w14:paraId="4F5C4438" w14:textId="77777777" w:rsidR="0097057C" w:rsidRDefault="0097057C" w:rsidP="0097057C">
          <w:pPr>
            <w:pStyle w:val="BWBFrontPage"/>
            <w:spacing w:after="288"/>
            <w:jc w:val="right"/>
            <w:rPr>
              <w:rFonts w:ascii="Century Gothic" w:eastAsiaTheme="minorHAnsi" w:hAnsi="Century Gothic" w:cs="Arial"/>
              <w:color w:val="FF0000"/>
              <w:sz w:val="28"/>
              <w:szCs w:val="28"/>
            </w:rPr>
          </w:pPr>
        </w:p>
        <w:p w14:paraId="50C93F9E" w14:textId="15112F9D" w:rsidR="0097057C" w:rsidRDefault="0097057C" w:rsidP="0097057C">
          <w:pPr>
            <w:pStyle w:val="BWBFrontPage"/>
            <w:spacing w:after="288"/>
            <w:jc w:val="right"/>
            <w:rPr>
              <w:rFonts w:ascii="Century Gothic" w:eastAsiaTheme="minorHAnsi" w:hAnsi="Century Gothic" w:cs="Arial"/>
              <w:color w:val="FF0000"/>
              <w:sz w:val="28"/>
              <w:szCs w:val="28"/>
            </w:rPr>
          </w:pPr>
          <w:r w:rsidRPr="002515D5">
            <w:rPr>
              <w:rFonts w:ascii="Century Gothic" w:eastAsiaTheme="minorHAnsi" w:hAnsi="Century Gothic" w:cs="Arial"/>
              <w:color w:val="FF0000"/>
              <w:sz w:val="28"/>
              <w:szCs w:val="28"/>
            </w:rPr>
            <w:t>DRAFT STATEMENT OF COMMON GROUND</w:t>
          </w:r>
          <w:r>
            <w:rPr>
              <w:rFonts w:ascii="Century Gothic" w:eastAsiaTheme="minorHAnsi" w:hAnsi="Century Gothic" w:cs="Arial"/>
              <w:color w:val="FF0000"/>
              <w:sz w:val="28"/>
              <w:szCs w:val="28"/>
            </w:rPr>
            <w:t xml:space="preserve"> ON HIGHWAYS AND TRANSPORT ISSUES </w:t>
          </w:r>
        </w:p>
        <w:p w14:paraId="539A60A5" w14:textId="39BD8ECC" w:rsidR="0097057C" w:rsidRDefault="0097057C" w:rsidP="0097057C">
          <w:pPr>
            <w:pStyle w:val="BWBFrontPage"/>
            <w:spacing w:after="288"/>
            <w:jc w:val="right"/>
            <w:rPr>
              <w:rFonts w:ascii="Century Gothic" w:eastAsiaTheme="minorHAnsi" w:hAnsi="Century Gothic" w:cs="Arial"/>
              <w:color w:val="FF0000"/>
              <w:sz w:val="28"/>
              <w:szCs w:val="28"/>
            </w:rPr>
          </w:pPr>
          <w:r>
            <w:rPr>
              <w:rFonts w:ascii="Century Gothic" w:eastAsiaTheme="minorHAnsi" w:hAnsi="Century Gothic" w:cs="Arial"/>
              <w:color w:val="FF0000"/>
              <w:sz w:val="28"/>
              <w:szCs w:val="28"/>
            </w:rPr>
            <w:t xml:space="preserve">WITH </w:t>
          </w:r>
          <w:r w:rsidR="00693364">
            <w:rPr>
              <w:rFonts w:ascii="Century Gothic" w:eastAsiaTheme="minorHAnsi" w:hAnsi="Century Gothic" w:cs="Arial"/>
              <w:color w:val="FF0000"/>
              <w:sz w:val="28"/>
              <w:szCs w:val="28"/>
            </w:rPr>
            <w:t>HIGHWAYS ENGLAND</w:t>
          </w:r>
        </w:p>
        <w:p w14:paraId="647A8862" w14:textId="77777777" w:rsidR="0097057C" w:rsidRDefault="0097057C" w:rsidP="0097057C">
          <w:pPr>
            <w:pStyle w:val="BWBFrontPage"/>
            <w:spacing w:after="288"/>
            <w:jc w:val="right"/>
            <w:rPr>
              <w:rFonts w:ascii="Century Gothic" w:eastAsiaTheme="minorHAnsi" w:hAnsi="Century Gothic" w:cs="Arial"/>
              <w:color w:val="FF0000"/>
              <w:sz w:val="28"/>
              <w:szCs w:val="28"/>
            </w:rPr>
          </w:pPr>
        </w:p>
        <w:p w14:paraId="4BCF0DC3" w14:textId="77777777" w:rsidR="0097057C" w:rsidRDefault="0097057C" w:rsidP="0097057C">
          <w:pPr>
            <w:jc w:val="right"/>
            <w:rPr>
              <w:rFonts w:ascii="Century Gothic" w:hAnsi="Century Gothic" w:cs="Arial"/>
              <w:sz w:val="28"/>
              <w:szCs w:val="28"/>
            </w:rPr>
          </w:pPr>
          <w:r>
            <w:rPr>
              <w:rFonts w:ascii="Century Gothic" w:hAnsi="Century Gothic" w:cs="Arial"/>
              <w:sz w:val="28"/>
              <w:szCs w:val="28"/>
            </w:rPr>
            <w:t>IN RELATION TO LAND AT SOUTH CALDECOTTE APPLICATION REF. 19/01818/OUT</w:t>
          </w:r>
        </w:p>
        <w:p w14:paraId="614FDCD6" w14:textId="77777777" w:rsidR="0097057C" w:rsidRDefault="0097057C" w:rsidP="0097057C">
          <w:pPr>
            <w:jc w:val="right"/>
            <w:rPr>
              <w:rFonts w:ascii="Century Gothic" w:hAnsi="Century Gothic" w:cs="Arial"/>
              <w:sz w:val="28"/>
              <w:szCs w:val="28"/>
            </w:rPr>
          </w:pPr>
        </w:p>
        <w:p w14:paraId="4FD7E644" w14:textId="77777777" w:rsidR="0097057C" w:rsidRDefault="0097057C" w:rsidP="0097057C">
          <w:pPr>
            <w:jc w:val="right"/>
            <w:rPr>
              <w:rFonts w:ascii="Century Gothic" w:hAnsi="Century Gothic" w:cs="Arial"/>
              <w:sz w:val="28"/>
              <w:szCs w:val="28"/>
            </w:rPr>
          </w:pPr>
          <w:r>
            <w:rPr>
              <w:rFonts w:ascii="Century Gothic" w:hAnsi="Century Gothic" w:cs="Arial"/>
              <w:sz w:val="28"/>
              <w:szCs w:val="28"/>
            </w:rPr>
            <w:t xml:space="preserve">FOR </w:t>
          </w:r>
          <w:r w:rsidRPr="00494083">
            <w:rPr>
              <w:rFonts w:ascii="Century Gothic" w:hAnsi="Century Gothic" w:cs="Arial"/>
              <w:b/>
              <w:bCs/>
              <w:sz w:val="28"/>
              <w:szCs w:val="28"/>
            </w:rPr>
            <w:t>HB (SOUTH CALDECOTTE) LTD</w:t>
          </w:r>
        </w:p>
        <w:p w14:paraId="28A9A774" w14:textId="77777777" w:rsidR="0097057C" w:rsidRPr="002515D5" w:rsidRDefault="0097057C" w:rsidP="0097057C">
          <w:pPr>
            <w:pStyle w:val="BWBFrontPage"/>
            <w:spacing w:after="288"/>
            <w:jc w:val="right"/>
            <w:rPr>
              <w:rFonts w:ascii="Century Gothic" w:eastAsiaTheme="minorHAnsi" w:hAnsi="Century Gothic" w:cs="Arial"/>
              <w:color w:val="FF0000"/>
              <w:sz w:val="28"/>
              <w:szCs w:val="28"/>
            </w:rPr>
          </w:pPr>
        </w:p>
        <w:p w14:paraId="675D3ABD" w14:textId="77777777" w:rsidR="006356BF" w:rsidRPr="00AA5617" w:rsidRDefault="006356BF" w:rsidP="006356BF">
          <w:pPr>
            <w:pStyle w:val="BWBFrontPage"/>
            <w:spacing w:after="288"/>
            <w:jc w:val="right"/>
            <w:rPr>
              <w:rFonts w:ascii="Century Gothic" w:eastAsiaTheme="minorHAnsi" w:hAnsi="Century Gothic" w:cs="Arial"/>
              <w:b/>
              <w:sz w:val="28"/>
              <w:szCs w:val="28"/>
            </w:rPr>
          </w:pPr>
          <w:r w:rsidRPr="006356BF">
            <w:rPr>
              <w:rFonts w:ascii="Century Gothic" w:eastAsiaTheme="minorHAnsi" w:hAnsi="Century Gothic" w:cs="Arial"/>
              <w:b/>
              <w:sz w:val="28"/>
              <w:szCs w:val="28"/>
            </w:rPr>
            <w:t>REF: APP/Y0435/W/20/3251121</w:t>
          </w:r>
        </w:p>
        <w:p w14:paraId="0A7617B4" w14:textId="72B3EB59" w:rsidR="009A57A4" w:rsidRPr="001D4BC4" w:rsidRDefault="009A57A4" w:rsidP="002515D5">
          <w:pPr>
            <w:spacing w:after="240"/>
            <w:jc w:val="right"/>
          </w:pPr>
        </w:p>
        <w:p w14:paraId="6F780517" w14:textId="60CED0D0" w:rsidR="009A57A4" w:rsidRDefault="009A57A4" w:rsidP="001D4BC4">
          <w:pPr>
            <w:pStyle w:val="offices"/>
          </w:pPr>
        </w:p>
        <w:p w14:paraId="792D9EFD" w14:textId="66395189" w:rsidR="00AA5617" w:rsidRDefault="00AA5617" w:rsidP="001D4BC4">
          <w:pPr>
            <w:pStyle w:val="offices"/>
          </w:pPr>
        </w:p>
        <w:p w14:paraId="3FF9D7E6" w14:textId="6EDC784E" w:rsidR="00AA5617" w:rsidRDefault="00AA5617" w:rsidP="001D4BC4">
          <w:pPr>
            <w:pStyle w:val="offices"/>
          </w:pPr>
        </w:p>
        <w:p w14:paraId="1B003BCE" w14:textId="7302FDDD" w:rsidR="00AA5617" w:rsidRDefault="00AA5617" w:rsidP="001D4BC4">
          <w:pPr>
            <w:pStyle w:val="offices"/>
          </w:pPr>
        </w:p>
        <w:p w14:paraId="40F153EE" w14:textId="052D999F" w:rsidR="00AA5617" w:rsidRDefault="00AA5617" w:rsidP="001D4BC4">
          <w:pPr>
            <w:pStyle w:val="offices"/>
          </w:pPr>
        </w:p>
        <w:p w14:paraId="416B192A" w14:textId="44B14722" w:rsidR="00AA5617" w:rsidRDefault="00AA5617" w:rsidP="001D4BC4">
          <w:pPr>
            <w:pStyle w:val="offices"/>
          </w:pPr>
        </w:p>
        <w:p w14:paraId="6002CC40" w14:textId="6662987A" w:rsidR="00AA5617" w:rsidRDefault="00AA5617" w:rsidP="001D4BC4">
          <w:pPr>
            <w:pStyle w:val="offices"/>
          </w:pPr>
        </w:p>
        <w:p w14:paraId="4A2F9152" w14:textId="1DE6D0B5" w:rsidR="00AA5617" w:rsidRDefault="00AA5617" w:rsidP="001D4BC4">
          <w:pPr>
            <w:pStyle w:val="offices"/>
          </w:pPr>
        </w:p>
        <w:p w14:paraId="3AE16208" w14:textId="737AA22C" w:rsidR="00AA5617" w:rsidRDefault="00AA5617" w:rsidP="001D4BC4">
          <w:pPr>
            <w:pStyle w:val="offices"/>
          </w:pPr>
        </w:p>
        <w:p w14:paraId="041878D6" w14:textId="39E06204" w:rsidR="00AA5617" w:rsidRDefault="00AA5617" w:rsidP="001D4BC4">
          <w:pPr>
            <w:pStyle w:val="offices"/>
          </w:pPr>
        </w:p>
        <w:p w14:paraId="0B41670D" w14:textId="21B1FC4D" w:rsidR="00AA5617" w:rsidRDefault="0097057C" w:rsidP="0097057C">
          <w:pPr>
            <w:pStyle w:val="offices"/>
            <w:tabs>
              <w:tab w:val="left" w:pos="7004"/>
            </w:tabs>
            <w:jc w:val="left"/>
          </w:pPr>
          <w:r>
            <w:tab/>
          </w:r>
        </w:p>
        <w:p w14:paraId="31C5E682" w14:textId="77777777" w:rsidR="00AA5617" w:rsidRPr="001D4BC4" w:rsidRDefault="00AA5617" w:rsidP="001D4BC4">
          <w:pPr>
            <w:pStyle w:val="offices"/>
          </w:pPr>
        </w:p>
        <w:p w14:paraId="6A68461A" w14:textId="77777777" w:rsidR="009A57A4" w:rsidRPr="00B2789C" w:rsidRDefault="009A57A4" w:rsidP="001D4BC4">
          <w:pPr>
            <w:pStyle w:val="offices"/>
            <w:rPr>
              <w:b/>
            </w:rPr>
          </w:pPr>
          <w:r w:rsidRPr="00B2789C">
            <w:rPr>
              <w:b/>
            </w:rPr>
            <w:t>Nottingham</w:t>
          </w:r>
        </w:p>
        <w:p w14:paraId="3D56524D" w14:textId="77777777" w:rsidR="003F1FAB" w:rsidRPr="00B2789C" w:rsidRDefault="009A57A4" w:rsidP="001D4BC4">
          <w:pPr>
            <w:pStyle w:val="offices"/>
            <w:rPr>
              <w:b/>
            </w:rPr>
          </w:pPr>
          <w:r w:rsidRPr="00B2789C">
            <w:rPr>
              <w:b/>
            </w:rPr>
            <w:t>Waterfront House, Station Street, Nottingham NG2 3DQ</w:t>
          </w:r>
        </w:p>
        <w:p w14:paraId="33A01B4E" w14:textId="77777777" w:rsidR="009A57A4" w:rsidRPr="00B2789C" w:rsidRDefault="009A57A4" w:rsidP="001D4BC4">
          <w:pPr>
            <w:pStyle w:val="offices"/>
            <w:rPr>
              <w:b/>
            </w:rPr>
          </w:pPr>
          <w:r w:rsidRPr="00B2789C">
            <w:rPr>
              <w:b/>
            </w:rPr>
            <w:t>T: 0115 924 1100</w:t>
          </w:r>
        </w:p>
        <w:p w14:paraId="4FE73E94" w14:textId="0C62E3EB" w:rsidR="00714369" w:rsidRPr="0097057C" w:rsidRDefault="00CC48F7" w:rsidP="005F7DF6">
          <w:pPr>
            <w:pStyle w:val="s1mt"/>
            <w:spacing w:after="288"/>
            <w:rPr>
              <w:rStyle w:val="BWBBoldReportText"/>
              <w:rFonts w:ascii="Century Gothic" w:hAnsi="Century Gothic"/>
              <w:b/>
              <w:bCs/>
              <w:color w:val="595959"/>
              <w:sz w:val="18"/>
              <w:szCs w:val="18"/>
            </w:rPr>
          </w:pPr>
          <w:r>
            <w:rPr>
              <w:rStyle w:val="BWBBoldReportText"/>
              <w:rFonts w:ascii="Century Gothic" w:hAnsi="Century Gothic"/>
              <w:b/>
              <w:bCs/>
              <w:color w:val="595959"/>
              <w:sz w:val="18"/>
              <w:szCs w:val="18"/>
            </w:rPr>
            <w:t>May</w:t>
          </w:r>
          <w:r w:rsidR="00F9585B" w:rsidRPr="0097057C">
            <w:rPr>
              <w:rStyle w:val="BWBBoldReportText"/>
              <w:rFonts w:ascii="Century Gothic" w:hAnsi="Century Gothic"/>
              <w:b/>
              <w:bCs/>
              <w:color w:val="595959"/>
              <w:sz w:val="18"/>
              <w:szCs w:val="18"/>
            </w:rPr>
            <w:t xml:space="preserve"> </w:t>
          </w:r>
          <w:r w:rsidR="00AA5617" w:rsidRPr="0097057C">
            <w:rPr>
              <w:rStyle w:val="BWBBoldReportText"/>
              <w:rFonts w:ascii="Century Gothic" w:hAnsi="Century Gothic"/>
              <w:b/>
              <w:bCs/>
              <w:color w:val="595959"/>
              <w:sz w:val="18"/>
              <w:szCs w:val="18"/>
            </w:rPr>
            <w:t>2020</w:t>
          </w:r>
        </w:p>
        <w:p w14:paraId="75589971" w14:textId="77777777" w:rsidR="003F1FAB" w:rsidRDefault="003F1FAB" w:rsidP="005F7DF6">
          <w:pPr>
            <w:pStyle w:val="s1mt"/>
            <w:spacing w:after="288"/>
            <w:rPr>
              <w:rStyle w:val="BWBBoldReportText"/>
              <w:rFonts w:ascii="Century Gothic" w:hAnsi="Century Gothic"/>
              <w:color w:val="595959"/>
            </w:rPr>
            <w:sectPr w:rsidR="003F1FAB" w:rsidSect="00C01F91">
              <w:headerReference w:type="first" r:id="rId16"/>
              <w:footerReference w:type="first" r:id="rId17"/>
              <w:pgSz w:w="11906" w:h="16838"/>
              <w:pgMar w:top="1440" w:right="1440" w:bottom="1440" w:left="1440" w:header="1701" w:footer="708" w:gutter="0"/>
              <w:pgNumType w:fmt="lowerRoman" w:chapStyle="1"/>
              <w:cols w:space="708"/>
              <w:formProt w:val="0"/>
              <w:docGrid w:linePitch="360"/>
            </w:sectPr>
          </w:pPr>
        </w:p>
        <w:p w14:paraId="6303708C" w14:textId="51585F7F" w:rsidR="00122A6A" w:rsidRDefault="00D45A13" w:rsidP="00F46584">
          <w:pPr>
            <w:pStyle w:val="s1t"/>
            <w:jc w:val="both"/>
          </w:pPr>
          <w:bookmarkStart w:id="6" w:name="_Toc499640319"/>
          <w:bookmarkStart w:id="7" w:name="_Toc499647003"/>
          <w:bookmarkStart w:id="8" w:name="_Toc499648016"/>
          <w:r w:rsidRPr="00D45A13">
            <w:lastRenderedPageBreak/>
            <w:t>DOCUMENT ISSUE RECORD</w:t>
          </w:r>
          <w:bookmarkEnd w:id="6"/>
          <w:bookmarkEnd w:id="7"/>
          <w:bookmarkEnd w:id="8"/>
        </w:p>
        <w:tbl>
          <w:tblPr>
            <w:tblStyle w:val="TableGrid"/>
            <w:tblW w:w="9015" w:type="dxa"/>
            <w:tblInd w:w="-5"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ook w:val="04A0" w:firstRow="1" w:lastRow="0" w:firstColumn="1" w:lastColumn="0" w:noHBand="0" w:noVBand="1"/>
          </w:tblPr>
          <w:tblGrid>
            <w:gridCol w:w="2410"/>
            <w:gridCol w:w="6605"/>
          </w:tblGrid>
          <w:tr w:rsidR="00247997" w14:paraId="2EBE338B" w14:textId="77777777" w:rsidTr="00607FE3">
            <w:trPr>
              <w:trHeight w:val="283"/>
            </w:trPr>
            <w:tc>
              <w:tcPr>
                <w:tcW w:w="2410" w:type="dxa"/>
                <w:shd w:val="clear" w:color="auto" w:fill="595959"/>
                <w:vAlign w:val="center"/>
              </w:tcPr>
              <w:p w14:paraId="1601854D" w14:textId="77777777" w:rsidR="00247997" w:rsidRDefault="00247997" w:rsidP="00247997">
                <w:pPr>
                  <w:pStyle w:val="TableHeading"/>
                  <w:jc w:val="left"/>
                </w:pPr>
                <w:bookmarkStart w:id="9" w:name="_Hlk505169883"/>
                <w:r>
                  <w:t>Document Number:</w:t>
                </w:r>
              </w:p>
            </w:tc>
            <w:tc>
              <w:tcPr>
                <w:tcW w:w="6605" w:type="dxa"/>
              </w:tcPr>
              <w:p w14:paraId="536397AA" w14:textId="2C50782E" w:rsidR="00247997" w:rsidRPr="009928D1" w:rsidRDefault="004015FF" w:rsidP="0008720A">
                <w:pPr>
                  <w:pStyle w:val="s1mt"/>
                  <w:spacing w:after="288"/>
                  <w:jc w:val="left"/>
                </w:pPr>
                <w:r>
                  <w:rPr>
                    <w:color w:val="595959" w:themeColor="text1" w:themeTint="A6"/>
                  </w:rPr>
                  <w:t>SCD</w:t>
                </w:r>
                <w:r w:rsidR="009928D1" w:rsidRPr="009928D1">
                  <w:rPr>
                    <w:color w:val="595959" w:themeColor="text1" w:themeTint="A6"/>
                  </w:rPr>
                  <w:t>-BWB-GEN-XX-RP-TR-00</w:t>
                </w:r>
                <w:r w:rsidR="00A94982">
                  <w:rPr>
                    <w:color w:val="595959" w:themeColor="text1" w:themeTint="A6"/>
                  </w:rPr>
                  <w:t>8</w:t>
                </w:r>
                <w:r w:rsidR="009928D1" w:rsidRPr="009928D1">
                  <w:rPr>
                    <w:color w:val="595959" w:themeColor="text1" w:themeTint="A6"/>
                  </w:rPr>
                  <w:t xml:space="preserve">-Highways </w:t>
                </w:r>
                <w:proofErr w:type="spellStart"/>
                <w:r w:rsidR="002515D5">
                  <w:rPr>
                    <w:color w:val="595959" w:themeColor="text1" w:themeTint="A6"/>
                  </w:rPr>
                  <w:t>SoCG_</w:t>
                </w:r>
                <w:r w:rsidR="00A94982">
                  <w:rPr>
                    <w:color w:val="595959" w:themeColor="text1" w:themeTint="A6"/>
                  </w:rPr>
                  <w:t>HE</w:t>
                </w:r>
                <w:proofErr w:type="spellEnd"/>
              </w:p>
            </w:tc>
          </w:tr>
          <w:tr w:rsidR="00247997" w14:paraId="421359F9" w14:textId="77777777" w:rsidTr="003350D2">
            <w:trPr>
              <w:trHeight w:val="283"/>
            </w:trPr>
            <w:tc>
              <w:tcPr>
                <w:tcW w:w="2410" w:type="dxa"/>
                <w:shd w:val="clear" w:color="auto" w:fill="595959"/>
              </w:tcPr>
              <w:p w14:paraId="51CC2CB8" w14:textId="77777777" w:rsidR="00247997" w:rsidRDefault="00247997" w:rsidP="00247997">
                <w:pPr>
                  <w:pStyle w:val="TableHeading"/>
                  <w:jc w:val="left"/>
                </w:pPr>
                <w:r>
                  <w:t>BWB Reference:</w:t>
                </w:r>
              </w:p>
            </w:tc>
            <w:tc>
              <w:tcPr>
                <w:tcW w:w="6605" w:type="dxa"/>
              </w:tcPr>
              <w:p w14:paraId="20DC64CA" w14:textId="670579F6" w:rsidR="00247997" w:rsidRPr="009928D1" w:rsidRDefault="004015FF" w:rsidP="0008720A">
                <w:pPr>
                  <w:pStyle w:val="TableText"/>
                  <w:jc w:val="left"/>
                  <w:rPr>
                    <w:b/>
                  </w:rPr>
                </w:pPr>
                <w:r>
                  <w:rPr>
                    <w:b/>
                  </w:rPr>
                  <w:t>NTS2682</w:t>
                </w:r>
                <w:r w:rsidR="009928D1" w:rsidRPr="009928D1">
                  <w:rPr>
                    <w:b/>
                  </w:rPr>
                  <w:t>_</w:t>
                </w:r>
                <w:r w:rsidR="00A94982">
                  <w:rPr>
                    <w:b/>
                  </w:rPr>
                  <w:t>SoCG_HE</w:t>
                </w:r>
              </w:p>
            </w:tc>
          </w:tr>
          <w:bookmarkEnd w:id="9"/>
        </w:tbl>
        <w:p w14:paraId="7B6F6EF5" w14:textId="77777777" w:rsidR="005B7236" w:rsidRDefault="005B7236" w:rsidP="00F46584">
          <w:pPr>
            <w:pStyle w:val="S1-TITLE"/>
            <w:numPr>
              <w:ilvl w:val="0"/>
              <w:numId w:val="0"/>
            </w:numPr>
            <w:ind w:left="360" w:hanging="360"/>
            <w:jc w:val="both"/>
          </w:pPr>
        </w:p>
        <w:tbl>
          <w:tblPr>
            <w:tblW w:w="3378" w:type="pct"/>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ook w:val="01E0" w:firstRow="1" w:lastRow="1" w:firstColumn="1" w:lastColumn="1" w:noHBand="0" w:noVBand="0"/>
          </w:tblPr>
          <w:tblGrid>
            <w:gridCol w:w="1001"/>
            <w:gridCol w:w="1571"/>
            <w:gridCol w:w="1330"/>
            <w:gridCol w:w="2189"/>
          </w:tblGrid>
          <w:tr w:rsidR="00635A84" w:rsidRPr="00C04845" w14:paraId="4FA5A8C6" w14:textId="77777777" w:rsidTr="00CC48F7">
            <w:tc>
              <w:tcPr>
                <w:tcW w:w="821" w:type="pct"/>
                <w:tcBorders>
                  <w:top w:val="single" w:sz="4" w:space="0" w:color="595959"/>
                  <w:left w:val="single" w:sz="4" w:space="0" w:color="595959"/>
                  <w:bottom w:val="single" w:sz="4" w:space="0" w:color="FFFFFF" w:themeColor="background1"/>
                  <w:right w:val="single" w:sz="4" w:space="0" w:color="FFFFFF" w:themeColor="background1"/>
                </w:tcBorders>
                <w:shd w:val="clear" w:color="auto" w:fill="595959"/>
                <w:vAlign w:val="center"/>
              </w:tcPr>
              <w:p w14:paraId="7D00B479" w14:textId="77777777" w:rsidR="00635A84" w:rsidRPr="00E2147F" w:rsidRDefault="00635A84" w:rsidP="00E2147F">
                <w:pPr>
                  <w:pStyle w:val="TableHeading"/>
                </w:pPr>
                <w:r w:rsidRPr="00E2147F">
                  <w:t>Revision</w:t>
                </w:r>
              </w:p>
            </w:tc>
            <w:tc>
              <w:tcPr>
                <w:tcW w:w="1290" w:type="pct"/>
                <w:tcBorders>
                  <w:top w:val="single" w:sz="4" w:space="0" w:color="595959"/>
                  <w:left w:val="single" w:sz="4" w:space="0" w:color="FFFFFF" w:themeColor="background1"/>
                  <w:bottom w:val="single" w:sz="4" w:space="0" w:color="FFFFFF" w:themeColor="background1"/>
                  <w:right w:val="single" w:sz="4" w:space="0" w:color="FFFFFF" w:themeColor="background1"/>
                </w:tcBorders>
                <w:shd w:val="clear" w:color="auto" w:fill="595959"/>
                <w:vAlign w:val="center"/>
              </w:tcPr>
              <w:p w14:paraId="1F186F62" w14:textId="77777777" w:rsidR="00635A84" w:rsidRPr="00E2147F" w:rsidRDefault="00635A84" w:rsidP="00E2147F">
                <w:pPr>
                  <w:pStyle w:val="TableHeading"/>
                </w:pPr>
                <w:r w:rsidRPr="00E2147F">
                  <w:t>Date of Issue</w:t>
                </w:r>
              </w:p>
            </w:tc>
            <w:tc>
              <w:tcPr>
                <w:tcW w:w="1092" w:type="pct"/>
                <w:tcBorders>
                  <w:top w:val="single" w:sz="4" w:space="0" w:color="595959"/>
                  <w:left w:val="single" w:sz="4" w:space="0" w:color="FFFFFF" w:themeColor="background1"/>
                  <w:bottom w:val="single" w:sz="4" w:space="0" w:color="FFFFFF" w:themeColor="background1"/>
                  <w:right w:val="single" w:sz="4" w:space="0" w:color="FFFFFF" w:themeColor="background1"/>
                </w:tcBorders>
                <w:shd w:val="clear" w:color="auto" w:fill="595959"/>
                <w:vAlign w:val="center"/>
              </w:tcPr>
              <w:p w14:paraId="0775CBF6" w14:textId="77777777" w:rsidR="00635A84" w:rsidRPr="00E2147F" w:rsidRDefault="00635A84" w:rsidP="00E2147F">
                <w:pPr>
                  <w:pStyle w:val="TableHeading"/>
                </w:pPr>
                <w:r w:rsidRPr="00E2147F">
                  <w:t>Status</w:t>
                </w:r>
              </w:p>
            </w:tc>
            <w:tc>
              <w:tcPr>
                <w:tcW w:w="1798" w:type="pct"/>
                <w:tcBorders>
                  <w:top w:val="single" w:sz="4" w:space="0" w:color="595959"/>
                  <w:left w:val="single" w:sz="4" w:space="0" w:color="FFFFFF" w:themeColor="background1"/>
                  <w:bottom w:val="single" w:sz="4" w:space="0" w:color="FFFFFF" w:themeColor="background1"/>
                  <w:right w:val="single" w:sz="4" w:space="0" w:color="FFFFFF" w:themeColor="background1"/>
                </w:tcBorders>
                <w:shd w:val="clear" w:color="auto" w:fill="595959"/>
                <w:vAlign w:val="center"/>
              </w:tcPr>
              <w:p w14:paraId="4D1E492D" w14:textId="77777777" w:rsidR="00635A84" w:rsidRPr="00E2147F" w:rsidRDefault="00635A84" w:rsidP="00E2147F">
                <w:pPr>
                  <w:pStyle w:val="TableHeading"/>
                </w:pPr>
                <w:r w:rsidRPr="00E2147F">
                  <w:t>Author:</w:t>
                </w:r>
              </w:p>
            </w:tc>
          </w:tr>
          <w:tr w:rsidR="00635A84" w:rsidRPr="00C04845" w14:paraId="35CB9889" w14:textId="77777777" w:rsidTr="00CC48F7">
            <w:trPr>
              <w:trHeight w:val="599"/>
            </w:trPr>
            <w:tc>
              <w:tcPr>
                <w:tcW w:w="821" w:type="pct"/>
                <w:tcBorders>
                  <w:top w:val="single" w:sz="4" w:space="0" w:color="FFFFFF" w:themeColor="background1"/>
                  <w:bottom w:val="single" w:sz="4" w:space="0" w:color="auto"/>
                </w:tcBorders>
                <w:shd w:val="clear" w:color="auto" w:fill="auto"/>
                <w:vAlign w:val="center"/>
              </w:tcPr>
              <w:p w14:paraId="21488634" w14:textId="624D2B1E" w:rsidR="00635A84" w:rsidRPr="00E2147F" w:rsidRDefault="00635A84" w:rsidP="00E2147F">
                <w:pPr>
                  <w:pStyle w:val="TableText"/>
                </w:pPr>
                <w:r w:rsidRPr="00CC48F7">
                  <w:t>P</w:t>
                </w:r>
                <w:r>
                  <w:t>1</w:t>
                </w:r>
              </w:p>
            </w:tc>
            <w:tc>
              <w:tcPr>
                <w:tcW w:w="1290" w:type="pct"/>
                <w:tcBorders>
                  <w:top w:val="single" w:sz="4" w:space="0" w:color="FFFFFF" w:themeColor="background1"/>
                  <w:bottom w:val="single" w:sz="4" w:space="0" w:color="auto"/>
                </w:tcBorders>
                <w:shd w:val="clear" w:color="auto" w:fill="auto"/>
                <w:vAlign w:val="center"/>
              </w:tcPr>
              <w:p w14:paraId="76513D4C" w14:textId="3D328616" w:rsidR="00635A84" w:rsidRPr="00E2147F" w:rsidRDefault="00CC48F7" w:rsidP="007E09AF">
                <w:pPr>
                  <w:pStyle w:val="TableText"/>
                </w:pPr>
                <w:r>
                  <w:t>21</w:t>
                </w:r>
                <w:r w:rsidR="00635A84">
                  <w:t>/0</w:t>
                </w:r>
                <w:r w:rsidR="00F34C3D">
                  <w:t>5</w:t>
                </w:r>
                <w:r w:rsidR="00635A84">
                  <w:t>/2020</w:t>
                </w:r>
              </w:p>
            </w:tc>
            <w:tc>
              <w:tcPr>
                <w:tcW w:w="1092" w:type="pct"/>
                <w:tcBorders>
                  <w:top w:val="single" w:sz="4" w:space="0" w:color="FFFFFF" w:themeColor="background1"/>
                  <w:bottom w:val="single" w:sz="4" w:space="0" w:color="auto"/>
                </w:tcBorders>
                <w:shd w:val="clear" w:color="auto" w:fill="auto"/>
                <w:vAlign w:val="center"/>
              </w:tcPr>
              <w:p w14:paraId="25A98698" w14:textId="47311237" w:rsidR="00635A84" w:rsidRPr="00E2147F" w:rsidRDefault="00635A84" w:rsidP="00E2147F">
                <w:pPr>
                  <w:pStyle w:val="TableText"/>
                </w:pPr>
                <w:r>
                  <w:t>S2</w:t>
                </w:r>
              </w:p>
            </w:tc>
            <w:tc>
              <w:tcPr>
                <w:tcW w:w="1798" w:type="pct"/>
                <w:tcBorders>
                  <w:top w:val="single" w:sz="4" w:space="0" w:color="FFFFFF" w:themeColor="background1"/>
                  <w:bottom w:val="single" w:sz="4" w:space="0" w:color="auto"/>
                </w:tcBorders>
                <w:shd w:val="clear" w:color="auto" w:fill="auto"/>
                <w:vAlign w:val="center"/>
              </w:tcPr>
              <w:p w14:paraId="35BA9DC1" w14:textId="6E010FF6" w:rsidR="00635A84" w:rsidRPr="00E2147F" w:rsidRDefault="00635A84" w:rsidP="0025130E">
                <w:pPr>
                  <w:pStyle w:val="TableText"/>
                </w:pPr>
                <w:r>
                  <w:t>Matthew Addison</w:t>
                </w:r>
              </w:p>
              <w:p w14:paraId="73455742" w14:textId="278EE9F6" w:rsidR="00635A84" w:rsidRPr="00E2147F" w:rsidRDefault="00635A84" w:rsidP="0025130E">
                <w:pPr>
                  <w:pStyle w:val="TableText"/>
                </w:pPr>
                <w:r>
                  <w:t>Associate Director</w:t>
                </w:r>
              </w:p>
            </w:tc>
          </w:tr>
        </w:tbl>
        <w:p w14:paraId="1A318CD5" w14:textId="77777777" w:rsidR="009547CF" w:rsidRDefault="009547CF" w:rsidP="005F7DF6">
          <w:pPr>
            <w:pStyle w:val="S1-Text"/>
            <w:numPr>
              <w:ilvl w:val="0"/>
              <w:numId w:val="0"/>
            </w:numPr>
            <w:ind w:left="624"/>
          </w:pPr>
          <w:bookmarkStart w:id="10" w:name="_Toc499640320"/>
          <w:bookmarkStart w:id="11" w:name="_Toc499647004"/>
          <w:bookmarkStart w:id="12" w:name="_Toc499648017"/>
        </w:p>
        <w:p w14:paraId="79F49753" w14:textId="77777777" w:rsidR="009547CF" w:rsidRDefault="009547CF" w:rsidP="005F7DF6">
          <w:pPr>
            <w:pStyle w:val="S1-Text"/>
            <w:numPr>
              <w:ilvl w:val="0"/>
              <w:numId w:val="0"/>
            </w:numPr>
            <w:ind w:left="624"/>
          </w:pPr>
        </w:p>
        <w:p w14:paraId="375E4416" w14:textId="77777777" w:rsidR="009547CF" w:rsidRDefault="009547CF" w:rsidP="005F7DF6">
          <w:pPr>
            <w:pStyle w:val="S1-Text"/>
            <w:numPr>
              <w:ilvl w:val="0"/>
              <w:numId w:val="0"/>
            </w:numPr>
            <w:ind w:left="624"/>
          </w:pPr>
        </w:p>
        <w:p w14:paraId="3666E06D" w14:textId="77777777" w:rsidR="009547CF" w:rsidRDefault="009547CF" w:rsidP="005F7DF6">
          <w:pPr>
            <w:pStyle w:val="S1-Text"/>
            <w:numPr>
              <w:ilvl w:val="0"/>
              <w:numId w:val="0"/>
            </w:numPr>
            <w:ind w:left="624"/>
          </w:pPr>
        </w:p>
        <w:p w14:paraId="23BC86AC" w14:textId="77777777" w:rsidR="009547CF" w:rsidRDefault="009547CF" w:rsidP="005F7DF6">
          <w:pPr>
            <w:pStyle w:val="S1-Text"/>
            <w:numPr>
              <w:ilvl w:val="0"/>
              <w:numId w:val="0"/>
            </w:numPr>
            <w:ind w:left="624"/>
          </w:pPr>
        </w:p>
        <w:p w14:paraId="12873C7E" w14:textId="77777777" w:rsidR="009547CF" w:rsidRDefault="009547CF" w:rsidP="005F7DF6">
          <w:pPr>
            <w:pStyle w:val="S1-Text"/>
            <w:numPr>
              <w:ilvl w:val="0"/>
              <w:numId w:val="0"/>
            </w:numPr>
            <w:ind w:left="624"/>
          </w:pPr>
        </w:p>
        <w:p w14:paraId="6928769A" w14:textId="77777777" w:rsidR="009547CF" w:rsidRDefault="009547CF" w:rsidP="005F7DF6">
          <w:pPr>
            <w:pStyle w:val="S1-Text"/>
            <w:numPr>
              <w:ilvl w:val="0"/>
              <w:numId w:val="0"/>
            </w:numPr>
            <w:ind w:left="624"/>
          </w:pPr>
        </w:p>
        <w:p w14:paraId="505AE110" w14:textId="77777777" w:rsidR="009547CF" w:rsidRDefault="009547CF" w:rsidP="005F7DF6">
          <w:pPr>
            <w:pStyle w:val="S1-Text"/>
            <w:numPr>
              <w:ilvl w:val="0"/>
              <w:numId w:val="0"/>
            </w:numPr>
            <w:ind w:left="624"/>
          </w:pPr>
        </w:p>
        <w:p w14:paraId="49790AF6" w14:textId="2AFE34EE" w:rsidR="009547CF" w:rsidRDefault="009547CF" w:rsidP="005F7DF6">
          <w:pPr>
            <w:pStyle w:val="S1-Text"/>
            <w:numPr>
              <w:ilvl w:val="0"/>
              <w:numId w:val="0"/>
            </w:numPr>
            <w:ind w:left="624"/>
          </w:pPr>
        </w:p>
        <w:p w14:paraId="75415783" w14:textId="66C7409D" w:rsidR="00F9585B" w:rsidRDefault="00F9585B" w:rsidP="005F7DF6">
          <w:pPr>
            <w:pStyle w:val="S1-Text"/>
            <w:numPr>
              <w:ilvl w:val="0"/>
              <w:numId w:val="0"/>
            </w:numPr>
            <w:ind w:left="624"/>
          </w:pPr>
        </w:p>
        <w:p w14:paraId="0506A2FA" w14:textId="6AA6FF6C" w:rsidR="00F9585B" w:rsidRDefault="00F9585B" w:rsidP="005F7DF6">
          <w:pPr>
            <w:pStyle w:val="S1-Text"/>
            <w:numPr>
              <w:ilvl w:val="0"/>
              <w:numId w:val="0"/>
            </w:numPr>
            <w:ind w:left="624"/>
          </w:pPr>
        </w:p>
        <w:p w14:paraId="23A1D1B0" w14:textId="77777777" w:rsidR="00F9585B" w:rsidRDefault="00F9585B" w:rsidP="005F7DF6">
          <w:pPr>
            <w:pStyle w:val="S1-Text"/>
            <w:numPr>
              <w:ilvl w:val="0"/>
              <w:numId w:val="0"/>
            </w:numPr>
            <w:ind w:left="624"/>
          </w:pPr>
        </w:p>
        <w:p w14:paraId="048E877F" w14:textId="6AF0BB5F" w:rsidR="00AA5617" w:rsidRDefault="00AA5617" w:rsidP="005F7DF6">
          <w:pPr>
            <w:pStyle w:val="S1-Text"/>
            <w:numPr>
              <w:ilvl w:val="0"/>
              <w:numId w:val="0"/>
            </w:numPr>
            <w:ind w:left="624"/>
          </w:pPr>
        </w:p>
        <w:p w14:paraId="4C227384" w14:textId="56ACCAAF" w:rsidR="00D45A13" w:rsidRPr="00254CD3" w:rsidRDefault="00D45A13" w:rsidP="005F7DF6">
          <w:pPr>
            <w:pStyle w:val="S1-Text"/>
            <w:numPr>
              <w:ilvl w:val="0"/>
              <w:numId w:val="0"/>
            </w:numPr>
            <w:ind w:left="624"/>
          </w:pPr>
          <w:r w:rsidRPr="00254CD3">
            <w:t>Notice</w:t>
          </w:r>
          <w:bookmarkEnd w:id="10"/>
          <w:bookmarkEnd w:id="11"/>
          <w:bookmarkEnd w:id="12"/>
        </w:p>
        <w:p w14:paraId="60B66ABD" w14:textId="77777777" w:rsidR="00D45A13" w:rsidRPr="00254CD3" w:rsidRDefault="00D45A13" w:rsidP="00F46584">
          <w:pPr>
            <w:pStyle w:val="TEXT"/>
            <w:jc w:val="both"/>
            <w:rPr>
              <w:sz w:val="16"/>
              <w:szCs w:val="16"/>
            </w:rPr>
          </w:pPr>
          <w:r w:rsidRPr="00254CD3">
            <w:rPr>
              <w:sz w:val="16"/>
              <w:szCs w:val="16"/>
            </w:rPr>
            <w:t>This document has been prepared for the sole use of the Client in accordance with the terms of the appointment under which it was produced.  BWB Consulting Limited accepts no responsibility for any use of or reliance on the contents of this document by any third party.  No part of this document shall be copied or reproduced in any form without the prior written permission of BWB.</w:t>
          </w:r>
        </w:p>
        <w:p w14:paraId="5129C20E" w14:textId="77777777" w:rsidR="00FF3CD3" w:rsidRDefault="00FF3CD3" w:rsidP="005F7DF6">
          <w:pPr>
            <w:pStyle w:val="TEXTNO"/>
            <w:numPr>
              <w:ilvl w:val="0"/>
              <w:numId w:val="0"/>
            </w:numPr>
          </w:pPr>
        </w:p>
        <w:p w14:paraId="4A06746B" w14:textId="77777777" w:rsidR="00DE78AD" w:rsidRPr="00DE78AD" w:rsidRDefault="00DE78AD" w:rsidP="00247997">
          <w:pPr>
            <w:pStyle w:val="TEXT"/>
            <w:ind w:left="0"/>
            <w:rPr>
              <w:color w:val="FF0000"/>
            </w:rPr>
            <w:sectPr w:rsidR="00DE78AD" w:rsidRPr="00DE78AD" w:rsidSect="00C01F91">
              <w:pgSz w:w="11906" w:h="16838"/>
              <w:pgMar w:top="1440" w:right="1440" w:bottom="1440" w:left="1440" w:header="1701" w:footer="708" w:gutter="0"/>
              <w:pgNumType w:fmt="lowerRoman" w:chapStyle="1"/>
              <w:cols w:space="708"/>
              <w:formProt w:val="0"/>
              <w:docGrid w:linePitch="360"/>
            </w:sectPr>
          </w:pPr>
        </w:p>
        <w:p w14:paraId="74AD04D6" w14:textId="77777777" w:rsidR="00FF3CD3" w:rsidRDefault="000A1EB6" w:rsidP="00F46584">
          <w:pPr>
            <w:pStyle w:val="TEXT"/>
            <w:jc w:val="both"/>
            <w:sectPr w:rsidR="00FF3CD3" w:rsidSect="008B6573">
              <w:type w:val="continuous"/>
              <w:pgSz w:w="11906" w:h="16838"/>
              <w:pgMar w:top="1440" w:right="1440" w:bottom="1440" w:left="1440" w:header="1984" w:footer="708" w:gutter="0"/>
              <w:pgNumType w:start="0" w:chapStyle="1"/>
              <w:cols w:space="708"/>
              <w:formProt w:val="0"/>
              <w:titlePg/>
              <w:docGrid w:linePitch="360"/>
            </w:sectPr>
          </w:pPr>
        </w:p>
      </w:sdtContent>
    </w:sdt>
    <w:p w14:paraId="2C9F6906" w14:textId="77777777" w:rsidR="00D07F34" w:rsidRDefault="00D07F34" w:rsidP="00F46584">
      <w:pPr>
        <w:pStyle w:val="s1t"/>
        <w:jc w:val="both"/>
        <w:rPr>
          <w:szCs w:val="28"/>
        </w:rPr>
      </w:pPr>
      <w:bookmarkStart w:id="13" w:name="Contents"/>
      <w:bookmarkEnd w:id="13"/>
      <w:r w:rsidRPr="00EA2ABB">
        <w:rPr>
          <w:szCs w:val="28"/>
        </w:rPr>
        <w:lastRenderedPageBreak/>
        <w:t>CONTENTS</w:t>
      </w:r>
    </w:p>
    <w:p w14:paraId="515BEB16" w14:textId="4244FB27" w:rsidR="00B84B1F" w:rsidRDefault="004702ED">
      <w:pPr>
        <w:pStyle w:val="TOC1"/>
        <w:tabs>
          <w:tab w:val="left" w:pos="454"/>
          <w:tab w:val="right" w:leader="dot" w:pos="9016"/>
        </w:tabs>
        <w:rPr>
          <w:rFonts w:asciiTheme="minorHAnsi" w:eastAsiaTheme="minorEastAsia" w:hAnsiTheme="minorHAnsi"/>
          <w:iCs w:val="0"/>
          <w:noProof/>
          <w:color w:val="auto"/>
          <w:szCs w:val="22"/>
          <w:lang w:eastAsia="en-GB"/>
        </w:rPr>
      </w:pPr>
      <w:r>
        <w:rPr>
          <w:b/>
          <w:sz w:val="28"/>
          <w:highlight w:val="yellow"/>
        </w:rPr>
        <w:fldChar w:fldCharType="begin"/>
      </w:r>
      <w:r>
        <w:rPr>
          <w:b/>
          <w:sz w:val="28"/>
          <w:highlight w:val="yellow"/>
        </w:rPr>
        <w:instrText xml:space="preserve"> TOC \o "1-1" \h \z \u </w:instrText>
      </w:r>
      <w:r>
        <w:rPr>
          <w:b/>
          <w:sz w:val="28"/>
          <w:highlight w:val="yellow"/>
        </w:rPr>
        <w:fldChar w:fldCharType="separate"/>
      </w:r>
      <w:hyperlink w:anchor="_Toc36809948" w:history="1">
        <w:r w:rsidR="00B84B1F" w:rsidRPr="00AD6854">
          <w:rPr>
            <w:rStyle w:val="Hyperlink"/>
            <w:noProof/>
          </w:rPr>
          <w:t>1.</w:t>
        </w:r>
        <w:r w:rsidR="00B84B1F">
          <w:rPr>
            <w:rFonts w:asciiTheme="minorHAnsi" w:eastAsiaTheme="minorEastAsia" w:hAnsiTheme="minorHAnsi"/>
            <w:iCs w:val="0"/>
            <w:noProof/>
            <w:color w:val="auto"/>
            <w:szCs w:val="22"/>
            <w:lang w:eastAsia="en-GB"/>
          </w:rPr>
          <w:tab/>
        </w:r>
        <w:r w:rsidR="00B84B1F" w:rsidRPr="00AD6854">
          <w:rPr>
            <w:rStyle w:val="Hyperlink"/>
            <w:noProof/>
          </w:rPr>
          <w:t>INTRODUCTION</w:t>
        </w:r>
        <w:r w:rsidR="00B84B1F">
          <w:rPr>
            <w:noProof/>
            <w:webHidden/>
          </w:rPr>
          <w:tab/>
        </w:r>
        <w:r w:rsidR="00B84B1F">
          <w:rPr>
            <w:noProof/>
            <w:webHidden/>
          </w:rPr>
          <w:fldChar w:fldCharType="begin"/>
        </w:r>
        <w:r w:rsidR="00B84B1F">
          <w:rPr>
            <w:noProof/>
            <w:webHidden/>
          </w:rPr>
          <w:instrText xml:space="preserve"> PAGEREF _Toc36809948 \h </w:instrText>
        </w:r>
        <w:r w:rsidR="00B84B1F">
          <w:rPr>
            <w:noProof/>
            <w:webHidden/>
          </w:rPr>
        </w:r>
        <w:r w:rsidR="00B84B1F">
          <w:rPr>
            <w:noProof/>
            <w:webHidden/>
          </w:rPr>
          <w:fldChar w:fldCharType="separate"/>
        </w:r>
        <w:r w:rsidR="00384849">
          <w:rPr>
            <w:noProof/>
            <w:webHidden/>
          </w:rPr>
          <w:t>2</w:t>
        </w:r>
        <w:r w:rsidR="00B84B1F">
          <w:rPr>
            <w:noProof/>
            <w:webHidden/>
          </w:rPr>
          <w:fldChar w:fldCharType="end"/>
        </w:r>
      </w:hyperlink>
    </w:p>
    <w:p w14:paraId="4E568428" w14:textId="13FB4301" w:rsidR="00B84B1F" w:rsidRDefault="000A1EB6">
      <w:pPr>
        <w:pStyle w:val="TOC1"/>
        <w:tabs>
          <w:tab w:val="left" w:pos="454"/>
          <w:tab w:val="right" w:leader="dot" w:pos="9016"/>
        </w:tabs>
        <w:rPr>
          <w:rFonts w:asciiTheme="minorHAnsi" w:eastAsiaTheme="minorEastAsia" w:hAnsiTheme="minorHAnsi"/>
          <w:iCs w:val="0"/>
          <w:noProof/>
          <w:color w:val="auto"/>
          <w:szCs w:val="22"/>
          <w:lang w:eastAsia="en-GB"/>
        </w:rPr>
      </w:pPr>
      <w:hyperlink w:anchor="_Toc36809949" w:history="1">
        <w:r w:rsidR="00B84B1F" w:rsidRPr="00AD6854">
          <w:rPr>
            <w:rStyle w:val="Hyperlink"/>
            <w:noProof/>
          </w:rPr>
          <w:t>2.</w:t>
        </w:r>
        <w:r w:rsidR="00B84B1F">
          <w:rPr>
            <w:rFonts w:asciiTheme="minorHAnsi" w:eastAsiaTheme="minorEastAsia" w:hAnsiTheme="minorHAnsi"/>
            <w:iCs w:val="0"/>
            <w:noProof/>
            <w:color w:val="auto"/>
            <w:szCs w:val="22"/>
            <w:lang w:eastAsia="en-GB"/>
          </w:rPr>
          <w:tab/>
        </w:r>
        <w:r w:rsidR="00B84B1F" w:rsidRPr="00AD6854">
          <w:rPr>
            <w:rStyle w:val="Hyperlink"/>
            <w:noProof/>
          </w:rPr>
          <w:t>THE DEVELOPMENT</w:t>
        </w:r>
        <w:r w:rsidR="00B84B1F">
          <w:rPr>
            <w:noProof/>
            <w:webHidden/>
          </w:rPr>
          <w:tab/>
        </w:r>
        <w:r w:rsidR="00B84B1F">
          <w:rPr>
            <w:noProof/>
            <w:webHidden/>
          </w:rPr>
          <w:fldChar w:fldCharType="begin"/>
        </w:r>
        <w:r w:rsidR="00B84B1F">
          <w:rPr>
            <w:noProof/>
            <w:webHidden/>
          </w:rPr>
          <w:instrText xml:space="preserve"> PAGEREF _Toc36809949 \h </w:instrText>
        </w:r>
        <w:r w:rsidR="00B84B1F">
          <w:rPr>
            <w:noProof/>
            <w:webHidden/>
          </w:rPr>
        </w:r>
        <w:r w:rsidR="00B84B1F">
          <w:rPr>
            <w:noProof/>
            <w:webHidden/>
          </w:rPr>
          <w:fldChar w:fldCharType="separate"/>
        </w:r>
        <w:r w:rsidR="00384849">
          <w:rPr>
            <w:noProof/>
            <w:webHidden/>
          </w:rPr>
          <w:t>3</w:t>
        </w:r>
        <w:r w:rsidR="00B84B1F">
          <w:rPr>
            <w:noProof/>
            <w:webHidden/>
          </w:rPr>
          <w:fldChar w:fldCharType="end"/>
        </w:r>
      </w:hyperlink>
    </w:p>
    <w:p w14:paraId="6818D236" w14:textId="530E04C6" w:rsidR="00B84B1F" w:rsidRDefault="000A1EB6">
      <w:pPr>
        <w:pStyle w:val="TOC1"/>
        <w:tabs>
          <w:tab w:val="left" w:pos="454"/>
          <w:tab w:val="right" w:leader="dot" w:pos="9016"/>
        </w:tabs>
        <w:rPr>
          <w:rFonts w:asciiTheme="minorHAnsi" w:eastAsiaTheme="minorEastAsia" w:hAnsiTheme="minorHAnsi"/>
          <w:iCs w:val="0"/>
          <w:noProof/>
          <w:color w:val="auto"/>
          <w:szCs w:val="22"/>
          <w:lang w:eastAsia="en-GB"/>
        </w:rPr>
      </w:pPr>
      <w:hyperlink w:anchor="_Toc36809980" w:history="1">
        <w:r w:rsidR="00B84B1F" w:rsidRPr="00AD6854">
          <w:rPr>
            <w:rStyle w:val="Hyperlink"/>
            <w:noProof/>
          </w:rPr>
          <w:t>3.</w:t>
        </w:r>
        <w:r w:rsidR="00B84B1F">
          <w:rPr>
            <w:rFonts w:asciiTheme="minorHAnsi" w:eastAsiaTheme="minorEastAsia" w:hAnsiTheme="minorHAnsi"/>
            <w:iCs w:val="0"/>
            <w:noProof/>
            <w:color w:val="auto"/>
            <w:szCs w:val="22"/>
            <w:lang w:eastAsia="en-GB"/>
          </w:rPr>
          <w:tab/>
        </w:r>
        <w:r w:rsidR="00B84B1F" w:rsidRPr="00AD6854">
          <w:rPr>
            <w:rStyle w:val="Hyperlink"/>
            <w:noProof/>
          </w:rPr>
          <w:t>PLANNING CONTEXT</w:t>
        </w:r>
        <w:r w:rsidR="00B84B1F">
          <w:rPr>
            <w:noProof/>
            <w:webHidden/>
          </w:rPr>
          <w:tab/>
        </w:r>
        <w:r w:rsidR="00B84B1F">
          <w:rPr>
            <w:noProof/>
            <w:webHidden/>
          </w:rPr>
          <w:fldChar w:fldCharType="begin"/>
        </w:r>
        <w:r w:rsidR="00B84B1F">
          <w:rPr>
            <w:noProof/>
            <w:webHidden/>
          </w:rPr>
          <w:instrText xml:space="preserve"> PAGEREF _Toc36809980 \h </w:instrText>
        </w:r>
        <w:r w:rsidR="00B84B1F">
          <w:rPr>
            <w:noProof/>
            <w:webHidden/>
          </w:rPr>
        </w:r>
        <w:r w:rsidR="00B84B1F">
          <w:rPr>
            <w:noProof/>
            <w:webHidden/>
          </w:rPr>
          <w:fldChar w:fldCharType="separate"/>
        </w:r>
        <w:r w:rsidR="00384849">
          <w:rPr>
            <w:noProof/>
            <w:webHidden/>
          </w:rPr>
          <w:t>5</w:t>
        </w:r>
        <w:r w:rsidR="00B84B1F">
          <w:rPr>
            <w:noProof/>
            <w:webHidden/>
          </w:rPr>
          <w:fldChar w:fldCharType="end"/>
        </w:r>
      </w:hyperlink>
    </w:p>
    <w:p w14:paraId="1B456019" w14:textId="7AC7B8F8" w:rsidR="00B84B1F" w:rsidRDefault="000A1EB6">
      <w:pPr>
        <w:pStyle w:val="TOC1"/>
        <w:tabs>
          <w:tab w:val="left" w:pos="454"/>
          <w:tab w:val="right" w:leader="dot" w:pos="9016"/>
        </w:tabs>
        <w:rPr>
          <w:rFonts w:asciiTheme="minorHAnsi" w:eastAsiaTheme="minorEastAsia" w:hAnsiTheme="minorHAnsi"/>
          <w:iCs w:val="0"/>
          <w:noProof/>
          <w:color w:val="auto"/>
          <w:szCs w:val="22"/>
          <w:lang w:eastAsia="en-GB"/>
        </w:rPr>
      </w:pPr>
      <w:hyperlink w:anchor="_Toc36809981" w:history="1">
        <w:r w:rsidR="00B84B1F" w:rsidRPr="00AD6854">
          <w:rPr>
            <w:rStyle w:val="Hyperlink"/>
            <w:noProof/>
          </w:rPr>
          <w:t>4.</w:t>
        </w:r>
        <w:r w:rsidR="00B84B1F">
          <w:rPr>
            <w:rFonts w:asciiTheme="minorHAnsi" w:eastAsiaTheme="minorEastAsia" w:hAnsiTheme="minorHAnsi"/>
            <w:iCs w:val="0"/>
            <w:noProof/>
            <w:color w:val="auto"/>
            <w:szCs w:val="22"/>
            <w:lang w:eastAsia="en-GB"/>
          </w:rPr>
          <w:tab/>
        </w:r>
        <w:r w:rsidR="00B84B1F" w:rsidRPr="00AD6854">
          <w:rPr>
            <w:rStyle w:val="Hyperlink"/>
            <w:noProof/>
          </w:rPr>
          <w:t>AREAS OF AGREEMENT (PRIOR TO DETERMINATION)</w:t>
        </w:r>
        <w:r w:rsidR="00B84B1F">
          <w:rPr>
            <w:noProof/>
            <w:webHidden/>
          </w:rPr>
          <w:tab/>
        </w:r>
        <w:r w:rsidR="00B84B1F">
          <w:rPr>
            <w:noProof/>
            <w:webHidden/>
          </w:rPr>
          <w:fldChar w:fldCharType="begin"/>
        </w:r>
        <w:r w:rsidR="00B84B1F">
          <w:rPr>
            <w:noProof/>
            <w:webHidden/>
          </w:rPr>
          <w:instrText xml:space="preserve"> PAGEREF _Toc36809981 \h </w:instrText>
        </w:r>
        <w:r w:rsidR="00B84B1F">
          <w:rPr>
            <w:noProof/>
            <w:webHidden/>
          </w:rPr>
        </w:r>
        <w:r w:rsidR="00B84B1F">
          <w:rPr>
            <w:noProof/>
            <w:webHidden/>
          </w:rPr>
          <w:fldChar w:fldCharType="separate"/>
        </w:r>
        <w:r w:rsidR="00384849">
          <w:rPr>
            <w:noProof/>
            <w:webHidden/>
          </w:rPr>
          <w:t>7</w:t>
        </w:r>
        <w:r w:rsidR="00B84B1F">
          <w:rPr>
            <w:noProof/>
            <w:webHidden/>
          </w:rPr>
          <w:fldChar w:fldCharType="end"/>
        </w:r>
      </w:hyperlink>
    </w:p>
    <w:p w14:paraId="4F8469EF" w14:textId="154C5679" w:rsidR="00B84B1F" w:rsidRDefault="000A1EB6">
      <w:pPr>
        <w:pStyle w:val="TOC1"/>
        <w:tabs>
          <w:tab w:val="left" w:pos="454"/>
          <w:tab w:val="right" w:leader="dot" w:pos="9016"/>
        </w:tabs>
        <w:rPr>
          <w:rFonts w:asciiTheme="minorHAnsi" w:eastAsiaTheme="minorEastAsia" w:hAnsiTheme="minorHAnsi"/>
          <w:iCs w:val="0"/>
          <w:noProof/>
          <w:color w:val="auto"/>
          <w:szCs w:val="22"/>
          <w:lang w:eastAsia="en-GB"/>
        </w:rPr>
      </w:pPr>
      <w:hyperlink w:anchor="_Toc36809983" w:history="1">
        <w:r w:rsidR="00B84B1F" w:rsidRPr="00AD6854">
          <w:rPr>
            <w:rStyle w:val="Hyperlink"/>
            <w:noProof/>
          </w:rPr>
          <w:t>5.</w:t>
        </w:r>
        <w:r w:rsidR="00B84B1F">
          <w:rPr>
            <w:rFonts w:asciiTheme="minorHAnsi" w:eastAsiaTheme="minorEastAsia" w:hAnsiTheme="minorHAnsi"/>
            <w:iCs w:val="0"/>
            <w:noProof/>
            <w:color w:val="auto"/>
            <w:szCs w:val="22"/>
            <w:lang w:eastAsia="en-GB"/>
          </w:rPr>
          <w:tab/>
        </w:r>
        <w:r w:rsidR="00B84B1F" w:rsidRPr="00AD6854">
          <w:rPr>
            <w:rStyle w:val="Hyperlink"/>
            <w:noProof/>
          </w:rPr>
          <w:t>AREAS OF AGREEMENT (POST-DETERMINATION)</w:t>
        </w:r>
        <w:r w:rsidR="00B84B1F">
          <w:rPr>
            <w:noProof/>
            <w:webHidden/>
          </w:rPr>
          <w:tab/>
        </w:r>
        <w:r w:rsidR="00B84B1F">
          <w:rPr>
            <w:noProof/>
            <w:webHidden/>
          </w:rPr>
          <w:fldChar w:fldCharType="begin"/>
        </w:r>
        <w:r w:rsidR="00B84B1F">
          <w:rPr>
            <w:noProof/>
            <w:webHidden/>
          </w:rPr>
          <w:instrText xml:space="preserve"> PAGEREF _Toc36809983 \h </w:instrText>
        </w:r>
        <w:r w:rsidR="00B84B1F">
          <w:rPr>
            <w:noProof/>
            <w:webHidden/>
          </w:rPr>
        </w:r>
        <w:r w:rsidR="00B84B1F">
          <w:rPr>
            <w:noProof/>
            <w:webHidden/>
          </w:rPr>
          <w:fldChar w:fldCharType="separate"/>
        </w:r>
        <w:r w:rsidR="00384849">
          <w:rPr>
            <w:noProof/>
            <w:webHidden/>
          </w:rPr>
          <w:t>9</w:t>
        </w:r>
        <w:r w:rsidR="00B84B1F">
          <w:rPr>
            <w:noProof/>
            <w:webHidden/>
          </w:rPr>
          <w:fldChar w:fldCharType="end"/>
        </w:r>
      </w:hyperlink>
    </w:p>
    <w:p w14:paraId="25E0E146" w14:textId="17453D52" w:rsidR="00B84B1F" w:rsidRDefault="000A1EB6">
      <w:pPr>
        <w:pStyle w:val="TOC1"/>
        <w:tabs>
          <w:tab w:val="left" w:pos="454"/>
          <w:tab w:val="right" w:leader="dot" w:pos="9016"/>
        </w:tabs>
        <w:rPr>
          <w:rFonts w:asciiTheme="minorHAnsi" w:eastAsiaTheme="minorEastAsia" w:hAnsiTheme="minorHAnsi"/>
          <w:iCs w:val="0"/>
          <w:noProof/>
          <w:color w:val="auto"/>
          <w:szCs w:val="22"/>
          <w:lang w:eastAsia="en-GB"/>
        </w:rPr>
      </w:pPr>
      <w:hyperlink w:anchor="_Toc36809984" w:history="1">
        <w:r w:rsidR="00B84B1F" w:rsidRPr="00AD6854">
          <w:rPr>
            <w:rStyle w:val="Hyperlink"/>
            <w:noProof/>
          </w:rPr>
          <w:t>6.</w:t>
        </w:r>
        <w:r w:rsidR="00B84B1F">
          <w:rPr>
            <w:rFonts w:asciiTheme="minorHAnsi" w:eastAsiaTheme="minorEastAsia" w:hAnsiTheme="minorHAnsi"/>
            <w:iCs w:val="0"/>
            <w:noProof/>
            <w:color w:val="auto"/>
            <w:szCs w:val="22"/>
            <w:lang w:eastAsia="en-GB"/>
          </w:rPr>
          <w:tab/>
        </w:r>
        <w:r w:rsidR="00B84B1F" w:rsidRPr="00AD6854">
          <w:rPr>
            <w:rStyle w:val="Hyperlink"/>
            <w:noProof/>
          </w:rPr>
          <w:t>AREAS OF DISAGREEMENT</w:t>
        </w:r>
        <w:r w:rsidR="00B84B1F">
          <w:rPr>
            <w:noProof/>
            <w:webHidden/>
          </w:rPr>
          <w:tab/>
        </w:r>
        <w:r w:rsidR="00B84B1F">
          <w:rPr>
            <w:noProof/>
            <w:webHidden/>
          </w:rPr>
          <w:fldChar w:fldCharType="begin"/>
        </w:r>
        <w:r w:rsidR="00B84B1F">
          <w:rPr>
            <w:noProof/>
            <w:webHidden/>
          </w:rPr>
          <w:instrText xml:space="preserve"> PAGEREF _Toc36809984 \h </w:instrText>
        </w:r>
        <w:r w:rsidR="00B84B1F">
          <w:rPr>
            <w:noProof/>
            <w:webHidden/>
          </w:rPr>
        </w:r>
        <w:r w:rsidR="00B84B1F">
          <w:rPr>
            <w:noProof/>
            <w:webHidden/>
          </w:rPr>
          <w:fldChar w:fldCharType="separate"/>
        </w:r>
        <w:r w:rsidR="00384849">
          <w:rPr>
            <w:noProof/>
            <w:webHidden/>
          </w:rPr>
          <w:t>11</w:t>
        </w:r>
        <w:r w:rsidR="00B84B1F">
          <w:rPr>
            <w:noProof/>
            <w:webHidden/>
          </w:rPr>
          <w:fldChar w:fldCharType="end"/>
        </w:r>
      </w:hyperlink>
    </w:p>
    <w:p w14:paraId="3F2F000A" w14:textId="10B287A0" w:rsidR="00B84B1F" w:rsidRDefault="000A1EB6">
      <w:pPr>
        <w:pStyle w:val="TOC1"/>
        <w:tabs>
          <w:tab w:val="left" w:pos="454"/>
          <w:tab w:val="right" w:leader="dot" w:pos="9016"/>
        </w:tabs>
        <w:rPr>
          <w:rFonts w:asciiTheme="minorHAnsi" w:eastAsiaTheme="minorEastAsia" w:hAnsiTheme="minorHAnsi"/>
          <w:iCs w:val="0"/>
          <w:noProof/>
          <w:color w:val="auto"/>
          <w:szCs w:val="22"/>
          <w:lang w:eastAsia="en-GB"/>
        </w:rPr>
      </w:pPr>
      <w:hyperlink w:anchor="_Toc36809985" w:history="1">
        <w:r w:rsidR="00B84B1F" w:rsidRPr="00AD6854">
          <w:rPr>
            <w:rStyle w:val="Hyperlink"/>
            <w:noProof/>
          </w:rPr>
          <w:t>7.</w:t>
        </w:r>
        <w:r w:rsidR="00B84B1F">
          <w:rPr>
            <w:rFonts w:asciiTheme="minorHAnsi" w:eastAsiaTheme="minorEastAsia" w:hAnsiTheme="minorHAnsi"/>
            <w:iCs w:val="0"/>
            <w:noProof/>
            <w:color w:val="auto"/>
            <w:szCs w:val="22"/>
            <w:lang w:eastAsia="en-GB"/>
          </w:rPr>
          <w:tab/>
        </w:r>
        <w:r w:rsidR="00B84B1F" w:rsidRPr="00AD6854">
          <w:rPr>
            <w:rStyle w:val="Hyperlink"/>
            <w:noProof/>
          </w:rPr>
          <w:t>SIGNED</w:t>
        </w:r>
        <w:r w:rsidR="00B84B1F">
          <w:rPr>
            <w:noProof/>
            <w:webHidden/>
          </w:rPr>
          <w:tab/>
        </w:r>
        <w:r w:rsidR="00B84B1F">
          <w:rPr>
            <w:noProof/>
            <w:webHidden/>
          </w:rPr>
          <w:fldChar w:fldCharType="begin"/>
        </w:r>
        <w:r w:rsidR="00B84B1F">
          <w:rPr>
            <w:noProof/>
            <w:webHidden/>
          </w:rPr>
          <w:instrText xml:space="preserve"> PAGEREF _Toc36809985 \h </w:instrText>
        </w:r>
        <w:r w:rsidR="00B84B1F">
          <w:rPr>
            <w:noProof/>
            <w:webHidden/>
          </w:rPr>
        </w:r>
        <w:r w:rsidR="00B84B1F">
          <w:rPr>
            <w:noProof/>
            <w:webHidden/>
          </w:rPr>
          <w:fldChar w:fldCharType="separate"/>
        </w:r>
        <w:r w:rsidR="00384849">
          <w:rPr>
            <w:noProof/>
            <w:webHidden/>
          </w:rPr>
          <w:t>12</w:t>
        </w:r>
        <w:r w:rsidR="00B84B1F">
          <w:rPr>
            <w:noProof/>
            <w:webHidden/>
          </w:rPr>
          <w:fldChar w:fldCharType="end"/>
        </w:r>
      </w:hyperlink>
    </w:p>
    <w:p w14:paraId="2EB910A1" w14:textId="77777777" w:rsidR="00B84B1F" w:rsidRDefault="004702ED" w:rsidP="00B41B13">
      <w:pPr>
        <w:pStyle w:val="s1t"/>
        <w:jc w:val="both"/>
        <w:rPr>
          <w:b w:val="0"/>
          <w:color w:val="595959" w:themeColor="text1" w:themeTint="A6"/>
        </w:rPr>
      </w:pPr>
      <w:r>
        <w:rPr>
          <w:b w:val="0"/>
          <w:color w:val="595959" w:themeColor="text1" w:themeTint="A6"/>
          <w:highlight w:val="yellow"/>
        </w:rPr>
        <w:fldChar w:fldCharType="end"/>
      </w:r>
    </w:p>
    <w:p w14:paraId="70D0EF81" w14:textId="1988C34D" w:rsidR="00B41B13" w:rsidRDefault="00B41B13" w:rsidP="00B41B13">
      <w:pPr>
        <w:pStyle w:val="s1t"/>
        <w:jc w:val="both"/>
        <w:rPr>
          <w:szCs w:val="28"/>
        </w:rPr>
      </w:pPr>
      <w:r>
        <w:rPr>
          <w:szCs w:val="28"/>
        </w:rPr>
        <w:t>Tables</w:t>
      </w:r>
    </w:p>
    <w:p w14:paraId="36A58E04" w14:textId="1274838C" w:rsidR="00B84B1F" w:rsidRDefault="00B41B13" w:rsidP="00384849">
      <w:pPr>
        <w:pStyle w:val="TableofFigures"/>
        <w:tabs>
          <w:tab w:val="right" w:leader="dot" w:pos="9016"/>
        </w:tabs>
        <w:spacing w:line="276" w:lineRule="auto"/>
        <w:rPr>
          <w:rFonts w:asciiTheme="minorHAnsi" w:eastAsiaTheme="minorEastAsia" w:hAnsiTheme="minorHAnsi"/>
          <w:noProof/>
          <w:color w:val="auto"/>
          <w:lang w:eastAsia="en-GB"/>
        </w:rPr>
      </w:pPr>
      <w:r>
        <w:fldChar w:fldCharType="begin"/>
      </w:r>
      <w:r>
        <w:instrText xml:space="preserve"> TOC \h \z \c "Table" </w:instrText>
      </w:r>
      <w:r>
        <w:fldChar w:fldCharType="separate"/>
      </w:r>
      <w:hyperlink w:anchor="_Toc36809986" w:history="1">
        <w:r w:rsidR="00B84B1F" w:rsidRPr="00587A7C">
          <w:rPr>
            <w:rStyle w:val="Hyperlink"/>
            <w:noProof/>
          </w:rPr>
          <w:t>Table 1: Drawings Appended to Transport Assessment Report</w:t>
        </w:r>
        <w:r w:rsidR="00B84B1F">
          <w:rPr>
            <w:noProof/>
            <w:webHidden/>
          </w:rPr>
          <w:tab/>
        </w:r>
        <w:r w:rsidR="00B84B1F">
          <w:rPr>
            <w:noProof/>
            <w:webHidden/>
          </w:rPr>
          <w:fldChar w:fldCharType="begin"/>
        </w:r>
        <w:r w:rsidR="00B84B1F">
          <w:rPr>
            <w:noProof/>
            <w:webHidden/>
          </w:rPr>
          <w:instrText xml:space="preserve"> PAGEREF _Toc36809986 \h </w:instrText>
        </w:r>
        <w:r w:rsidR="00B84B1F">
          <w:rPr>
            <w:noProof/>
            <w:webHidden/>
          </w:rPr>
        </w:r>
        <w:r w:rsidR="00B84B1F">
          <w:rPr>
            <w:noProof/>
            <w:webHidden/>
          </w:rPr>
          <w:fldChar w:fldCharType="separate"/>
        </w:r>
        <w:r w:rsidR="00384849">
          <w:rPr>
            <w:noProof/>
            <w:webHidden/>
          </w:rPr>
          <w:t>3</w:t>
        </w:r>
        <w:r w:rsidR="00B84B1F">
          <w:rPr>
            <w:noProof/>
            <w:webHidden/>
          </w:rPr>
          <w:fldChar w:fldCharType="end"/>
        </w:r>
      </w:hyperlink>
    </w:p>
    <w:p w14:paraId="08461356" w14:textId="0556391A" w:rsidR="00B84B1F" w:rsidRDefault="000A1EB6" w:rsidP="00384849">
      <w:pPr>
        <w:pStyle w:val="TableofFigures"/>
        <w:tabs>
          <w:tab w:val="right" w:leader="dot" w:pos="9016"/>
        </w:tabs>
        <w:spacing w:line="276" w:lineRule="auto"/>
        <w:rPr>
          <w:rFonts w:asciiTheme="minorHAnsi" w:eastAsiaTheme="minorEastAsia" w:hAnsiTheme="minorHAnsi"/>
          <w:noProof/>
          <w:color w:val="auto"/>
          <w:lang w:eastAsia="en-GB"/>
        </w:rPr>
      </w:pPr>
      <w:hyperlink w:anchor="_Toc36809987" w:history="1">
        <w:r w:rsidR="00B84B1F" w:rsidRPr="00587A7C">
          <w:rPr>
            <w:rStyle w:val="Hyperlink"/>
            <w:noProof/>
          </w:rPr>
          <w:t>Table 2: Proposed Development Quantum</w:t>
        </w:r>
        <w:r w:rsidR="00B84B1F">
          <w:rPr>
            <w:noProof/>
            <w:webHidden/>
          </w:rPr>
          <w:tab/>
        </w:r>
        <w:r w:rsidR="00B84B1F">
          <w:rPr>
            <w:noProof/>
            <w:webHidden/>
          </w:rPr>
          <w:fldChar w:fldCharType="begin"/>
        </w:r>
        <w:r w:rsidR="00B84B1F">
          <w:rPr>
            <w:noProof/>
            <w:webHidden/>
          </w:rPr>
          <w:instrText xml:space="preserve"> PAGEREF _Toc36809987 \h </w:instrText>
        </w:r>
        <w:r w:rsidR="00B84B1F">
          <w:rPr>
            <w:noProof/>
            <w:webHidden/>
          </w:rPr>
        </w:r>
        <w:r w:rsidR="00B84B1F">
          <w:rPr>
            <w:noProof/>
            <w:webHidden/>
          </w:rPr>
          <w:fldChar w:fldCharType="separate"/>
        </w:r>
        <w:r w:rsidR="00384849">
          <w:rPr>
            <w:noProof/>
            <w:webHidden/>
          </w:rPr>
          <w:t>3</w:t>
        </w:r>
        <w:r w:rsidR="00B84B1F">
          <w:rPr>
            <w:noProof/>
            <w:webHidden/>
          </w:rPr>
          <w:fldChar w:fldCharType="end"/>
        </w:r>
      </w:hyperlink>
    </w:p>
    <w:p w14:paraId="03608298" w14:textId="501856A2" w:rsidR="00B84B1F" w:rsidRDefault="000A1EB6" w:rsidP="00384849">
      <w:pPr>
        <w:pStyle w:val="TableofFigures"/>
        <w:tabs>
          <w:tab w:val="right" w:leader="dot" w:pos="9016"/>
        </w:tabs>
        <w:spacing w:line="276" w:lineRule="auto"/>
        <w:rPr>
          <w:rFonts w:asciiTheme="minorHAnsi" w:eastAsiaTheme="minorEastAsia" w:hAnsiTheme="minorHAnsi"/>
          <w:noProof/>
          <w:color w:val="auto"/>
          <w:lang w:eastAsia="en-GB"/>
        </w:rPr>
      </w:pPr>
      <w:hyperlink w:anchor="_Toc36809988" w:history="1">
        <w:r w:rsidR="00B84B1F" w:rsidRPr="00587A7C">
          <w:rPr>
            <w:rStyle w:val="Hyperlink"/>
            <w:noProof/>
          </w:rPr>
          <w:t>Table 3: Transport Assessment Items Agreed between BWB and HE</w:t>
        </w:r>
        <w:r w:rsidR="00B84B1F">
          <w:rPr>
            <w:noProof/>
            <w:webHidden/>
          </w:rPr>
          <w:tab/>
        </w:r>
        <w:r w:rsidR="00B84B1F">
          <w:rPr>
            <w:noProof/>
            <w:webHidden/>
          </w:rPr>
          <w:fldChar w:fldCharType="begin"/>
        </w:r>
        <w:r w:rsidR="00B84B1F">
          <w:rPr>
            <w:noProof/>
            <w:webHidden/>
          </w:rPr>
          <w:instrText xml:space="preserve"> PAGEREF _Toc36809988 \h </w:instrText>
        </w:r>
        <w:r w:rsidR="00B84B1F">
          <w:rPr>
            <w:noProof/>
            <w:webHidden/>
          </w:rPr>
        </w:r>
        <w:r w:rsidR="00B84B1F">
          <w:rPr>
            <w:noProof/>
            <w:webHidden/>
          </w:rPr>
          <w:fldChar w:fldCharType="separate"/>
        </w:r>
        <w:r w:rsidR="00384849">
          <w:rPr>
            <w:noProof/>
            <w:webHidden/>
          </w:rPr>
          <w:t>7</w:t>
        </w:r>
        <w:r w:rsidR="00B84B1F">
          <w:rPr>
            <w:noProof/>
            <w:webHidden/>
          </w:rPr>
          <w:fldChar w:fldCharType="end"/>
        </w:r>
      </w:hyperlink>
    </w:p>
    <w:p w14:paraId="6054C168" w14:textId="40A34BD9" w:rsidR="00B41B13" w:rsidRPr="00FF3CD3" w:rsidRDefault="00B41B13" w:rsidP="00384849">
      <w:pPr>
        <w:pStyle w:val="TEXT"/>
        <w:spacing w:line="276" w:lineRule="auto"/>
        <w:jc w:val="both"/>
        <w:sectPr w:rsidR="00B41B13" w:rsidRPr="00FF3CD3" w:rsidSect="00C01F91">
          <w:pgSz w:w="11906" w:h="16838"/>
          <w:pgMar w:top="1440" w:right="1440" w:bottom="1440" w:left="1440" w:header="1701" w:footer="708" w:gutter="0"/>
          <w:pgNumType w:fmt="lowerRoman"/>
          <w:cols w:space="708"/>
          <w:formProt w:val="0"/>
          <w:docGrid w:linePitch="360"/>
        </w:sectPr>
      </w:pPr>
      <w:r>
        <w:fldChar w:fldCharType="end"/>
      </w:r>
    </w:p>
    <w:p w14:paraId="29B88774" w14:textId="02653D74" w:rsidR="00CF712E" w:rsidRDefault="00E0708D" w:rsidP="00CF712E">
      <w:pPr>
        <w:pStyle w:val="HEADINGNOREMOVE"/>
        <w:numPr>
          <w:ilvl w:val="0"/>
          <w:numId w:val="5"/>
        </w:numPr>
      </w:pPr>
      <w:bookmarkStart w:id="14" w:name="_Toc36809948"/>
      <w:bookmarkStart w:id="15" w:name="_Toc525556286"/>
      <w:bookmarkStart w:id="16" w:name="_Toc508800968"/>
      <w:bookmarkStart w:id="17" w:name="_Toc511030367"/>
      <w:r>
        <w:lastRenderedPageBreak/>
        <w:t>INTRODUCTION</w:t>
      </w:r>
      <w:bookmarkEnd w:id="14"/>
      <w:r w:rsidR="00CF712E">
        <w:t xml:space="preserve"> </w:t>
      </w:r>
    </w:p>
    <w:p w14:paraId="42EA470A" w14:textId="294EA10E" w:rsidR="00EF7FC1" w:rsidRPr="00EF7FC1" w:rsidRDefault="00EF7FC1" w:rsidP="00EF7FC1">
      <w:pPr>
        <w:pStyle w:val="TEXTNO"/>
      </w:pPr>
      <w:r w:rsidRPr="00EF7FC1">
        <w:t xml:space="preserve">This draft </w:t>
      </w:r>
      <w:r>
        <w:t>S</w:t>
      </w:r>
      <w:r w:rsidRPr="00EF7FC1">
        <w:t>tatement of Common Ground (</w:t>
      </w:r>
      <w:proofErr w:type="spellStart"/>
      <w:r w:rsidRPr="00EF7FC1">
        <w:t>SoCG</w:t>
      </w:r>
      <w:proofErr w:type="spellEnd"/>
      <w:r w:rsidRPr="00EF7FC1">
        <w:t>)</w:t>
      </w:r>
      <w:r>
        <w:t xml:space="preserve"> on Highways and Transport issues</w:t>
      </w:r>
      <w:r w:rsidRPr="00EF7FC1">
        <w:t xml:space="preserve"> has been prepared by </w:t>
      </w:r>
      <w:r>
        <w:t>BWB Consulting Ltd</w:t>
      </w:r>
      <w:r w:rsidRPr="00EF7FC1">
        <w:t xml:space="preserve"> on behalf of HB (South </w:t>
      </w:r>
      <w:proofErr w:type="spellStart"/>
      <w:r w:rsidRPr="00EF7FC1">
        <w:t>Caldecotte</w:t>
      </w:r>
      <w:proofErr w:type="spellEnd"/>
      <w:r w:rsidRPr="00EF7FC1">
        <w:t xml:space="preserve">) Ltd following </w:t>
      </w:r>
      <w:r w:rsidR="002224FC">
        <w:t>refusal of</w:t>
      </w:r>
      <w:r w:rsidRPr="00EF7FC1">
        <w:t xml:space="preserve"> planning application</w:t>
      </w:r>
      <w:r w:rsidR="00C81E8A">
        <w:t xml:space="preserve"> reference </w:t>
      </w:r>
      <w:r w:rsidR="00C81E8A" w:rsidRPr="00C81E8A">
        <w:t>19/01818/OUT</w:t>
      </w:r>
      <w:r w:rsidRPr="00EF7FC1">
        <w:t xml:space="preserve"> for development at South </w:t>
      </w:r>
      <w:proofErr w:type="spellStart"/>
      <w:r w:rsidRPr="00EF7FC1">
        <w:t>Caldecotte</w:t>
      </w:r>
      <w:proofErr w:type="spellEnd"/>
      <w:r w:rsidR="002224FC">
        <w:t xml:space="preserve"> by Milton Keynes Council (MKC), the local planning </w:t>
      </w:r>
      <w:r w:rsidR="00C81E8A">
        <w:t>authority</w:t>
      </w:r>
      <w:r w:rsidRPr="00EF7FC1">
        <w:t xml:space="preserve">. This </w:t>
      </w:r>
      <w:proofErr w:type="spellStart"/>
      <w:r w:rsidRPr="00EF7FC1">
        <w:t>SoCG</w:t>
      </w:r>
      <w:proofErr w:type="spellEnd"/>
      <w:r w:rsidRPr="00EF7FC1">
        <w:t xml:space="preserve"> has been prepared taking into account the Procedural Guidance issued by the Planning Inspectorate in August 2019</w:t>
      </w:r>
      <w:r w:rsidR="00635A84">
        <w:t xml:space="preserve"> and should be read in conjunction with the main </w:t>
      </w:r>
      <w:proofErr w:type="spellStart"/>
      <w:r w:rsidR="00635A84">
        <w:t>SoCG</w:t>
      </w:r>
      <w:proofErr w:type="spellEnd"/>
      <w:r w:rsidR="00635A84">
        <w:t>.</w:t>
      </w:r>
    </w:p>
    <w:p w14:paraId="30B42586" w14:textId="3E5254BE" w:rsidR="00EF7FC1" w:rsidRPr="00466CFC" w:rsidRDefault="00EF7FC1" w:rsidP="00EF7FC1">
      <w:pPr>
        <w:pStyle w:val="TEXTNO"/>
      </w:pPr>
      <w:r w:rsidRPr="00466CFC">
        <w:t>The planning application (LPA reference 19/01818/OUT) was made on 17</w:t>
      </w:r>
      <w:r w:rsidRPr="00466CFC">
        <w:rPr>
          <w:vertAlign w:val="superscript"/>
        </w:rPr>
        <w:t>th</w:t>
      </w:r>
      <w:r w:rsidRPr="00466CFC">
        <w:t xml:space="preserve"> July 2019 and validated on the same date. The planning application was presented to the LPA’s Development Control Committee on 6</w:t>
      </w:r>
      <w:r w:rsidRPr="00466CFC">
        <w:rPr>
          <w:vertAlign w:val="superscript"/>
        </w:rPr>
        <w:t>th</w:t>
      </w:r>
      <w:r w:rsidRPr="00466CFC">
        <w:t xml:space="preserve"> February 2020 with an officers’ recommendation for refusal. At the meeting, the Committee resolved to refuse planning permission with three reasons for refusal. The decision notice was issued on 26</w:t>
      </w:r>
      <w:r w:rsidRPr="00466CFC">
        <w:rPr>
          <w:vertAlign w:val="superscript"/>
        </w:rPr>
        <w:t>th</w:t>
      </w:r>
      <w:r w:rsidRPr="00466CFC">
        <w:t xml:space="preserve"> February 2020 and the appeal was lodged on </w:t>
      </w:r>
      <w:r w:rsidR="005E2D84">
        <w:t>17</w:t>
      </w:r>
      <w:r w:rsidR="005E2D84" w:rsidRPr="00CC48F7">
        <w:rPr>
          <w:vertAlign w:val="superscript"/>
        </w:rPr>
        <w:t>th</w:t>
      </w:r>
      <w:r w:rsidR="005E2D84">
        <w:t xml:space="preserve"> April </w:t>
      </w:r>
      <w:r w:rsidRPr="00466CFC">
        <w:t xml:space="preserve">2020.  </w:t>
      </w:r>
    </w:p>
    <w:p w14:paraId="0A1045D2" w14:textId="0CFCF04D" w:rsidR="00EF7FC1" w:rsidRPr="00466CFC" w:rsidRDefault="00EF7FC1" w:rsidP="00EF7FC1">
      <w:pPr>
        <w:pStyle w:val="TEXTNO"/>
      </w:pPr>
      <w:r w:rsidRPr="00466CFC">
        <w:t xml:space="preserve">The decision letter is included within </w:t>
      </w:r>
      <w:r w:rsidRPr="00CC48F7">
        <w:t>D.1</w:t>
      </w:r>
      <w:r w:rsidRPr="00466CFC">
        <w:t xml:space="preserve"> of the Appeal Core Documents. </w:t>
      </w:r>
    </w:p>
    <w:p w14:paraId="5E9B813A" w14:textId="72C168F9" w:rsidR="00AE2017" w:rsidRPr="00466CFC" w:rsidRDefault="00AE2017" w:rsidP="00EF7FC1">
      <w:pPr>
        <w:pStyle w:val="TEXTNO"/>
      </w:pPr>
      <w:r w:rsidRPr="00466CFC">
        <w:t>The second reason for refusal relates to transport and is worded as follows:</w:t>
      </w:r>
    </w:p>
    <w:p w14:paraId="32A79CD3" w14:textId="3E950010" w:rsidR="00AE2017" w:rsidRPr="00AE2017" w:rsidRDefault="00AE2017" w:rsidP="00AE2017">
      <w:pPr>
        <w:pStyle w:val="TEXTNO"/>
        <w:numPr>
          <w:ilvl w:val="0"/>
          <w:numId w:val="0"/>
        </w:numPr>
        <w:ind w:left="720"/>
        <w:rPr>
          <w:i/>
          <w:iCs w:val="0"/>
        </w:rPr>
      </w:pPr>
      <w:r>
        <w:rPr>
          <w:i/>
          <w:iCs w:val="0"/>
        </w:rPr>
        <w:t>“</w:t>
      </w:r>
      <w:r w:rsidRPr="00AE2017">
        <w:rPr>
          <w:i/>
          <w:iCs w:val="0"/>
        </w:rPr>
        <w:t xml:space="preserve">The proposal, by reason of failure to demonstrate provision of necessary infrastructure to mitigate the impact of the development, in particular  in relation to transport, would have a harmful impact on the transport network, in terms of road, cycle and public transport provision, and would therefore fail to mitigate the impact of development, contrary to Plan: </w:t>
      </w:r>
      <w:r w:rsidRPr="00AE2017">
        <w:rPr>
          <w:b/>
          <w:bCs/>
          <w:i/>
          <w:iCs w:val="0"/>
        </w:rPr>
        <w:t>MK policies INF1, CT1</w:t>
      </w:r>
      <w:r w:rsidRPr="00AE2017">
        <w:rPr>
          <w:i/>
          <w:iCs w:val="0"/>
        </w:rPr>
        <w:t>.</w:t>
      </w:r>
      <w:r>
        <w:rPr>
          <w:i/>
          <w:iCs w:val="0"/>
        </w:rPr>
        <w:t>”</w:t>
      </w:r>
    </w:p>
    <w:p w14:paraId="1FE86172" w14:textId="28EBCA9F" w:rsidR="001A16F2" w:rsidRDefault="001A16F2" w:rsidP="001A16F2">
      <w:pPr>
        <w:pStyle w:val="TEXTNO"/>
      </w:pPr>
      <w:r>
        <w:t xml:space="preserve">Highways England (HE) issued a Planning Response (HEPR 16-01) </w:t>
      </w:r>
      <w:r w:rsidR="00676169">
        <w:t>dated 28</w:t>
      </w:r>
      <w:r w:rsidR="00676169" w:rsidRPr="00676169">
        <w:rPr>
          <w:vertAlign w:val="superscript"/>
        </w:rPr>
        <w:t>th</w:t>
      </w:r>
      <w:r w:rsidR="00676169">
        <w:t xml:space="preserve"> January 2020 setting out their formal recommendation as follows:</w:t>
      </w:r>
    </w:p>
    <w:p w14:paraId="4FB6CEAD" w14:textId="2FB62A6B" w:rsidR="00676169" w:rsidRDefault="00676169" w:rsidP="00676169">
      <w:pPr>
        <w:pStyle w:val="TEXTNO"/>
        <w:numPr>
          <w:ilvl w:val="0"/>
          <w:numId w:val="0"/>
        </w:numPr>
        <w:ind w:left="720"/>
        <w:rPr>
          <w:i/>
          <w:iCs w:val="0"/>
        </w:rPr>
      </w:pPr>
      <w:r w:rsidRPr="00676169">
        <w:rPr>
          <w:i/>
          <w:iCs w:val="0"/>
        </w:rPr>
        <w:t>“</w:t>
      </w:r>
      <w:r>
        <w:rPr>
          <w:i/>
          <w:iCs w:val="0"/>
        </w:rPr>
        <w:t>Recommend that planning permission not be granted for a specified period (see Annex A – further assessment is required</w:t>
      </w:r>
      <w:r w:rsidR="00EF3FF7">
        <w:rPr>
          <w:i/>
          <w:iCs w:val="0"/>
        </w:rPr>
        <w:t>)</w:t>
      </w:r>
      <w:r>
        <w:rPr>
          <w:i/>
          <w:iCs w:val="0"/>
        </w:rPr>
        <w:t xml:space="preserve">”. </w:t>
      </w:r>
    </w:p>
    <w:p w14:paraId="77250BF1" w14:textId="55E94E8D" w:rsidR="00676169" w:rsidRDefault="00676169" w:rsidP="00676169">
      <w:pPr>
        <w:pStyle w:val="TEXTNO"/>
      </w:pPr>
      <w:r>
        <w:t xml:space="preserve">The reasoning provided in Annex A of the response was as follows: </w:t>
      </w:r>
    </w:p>
    <w:p w14:paraId="1F25CCE8" w14:textId="00C2A451" w:rsidR="00676169" w:rsidRDefault="00676169" w:rsidP="00676169">
      <w:pPr>
        <w:pStyle w:val="TEXTNO"/>
        <w:numPr>
          <w:ilvl w:val="0"/>
          <w:numId w:val="0"/>
        </w:numPr>
        <w:ind w:left="720"/>
        <w:rPr>
          <w:i/>
          <w:iCs w:val="0"/>
        </w:rPr>
      </w:pPr>
      <w:r w:rsidRPr="00676169">
        <w:rPr>
          <w:i/>
          <w:iCs w:val="0"/>
        </w:rPr>
        <w:t>“</w:t>
      </w:r>
      <w:r>
        <w:rPr>
          <w:i/>
          <w:iCs w:val="0"/>
        </w:rPr>
        <w:t>After reviewing the submitted revised transport assessment including VISSIM modelling works for the A5/A4146/Brickhill Street roundabout, it is clear there are still outstanding issues. Given the proposed development site’s proximity and predicted trips in the AM or PM peak periods, the impact of both light goods vehicles LGV and heavy goods vehicles HGV showing significant on the A5 (sic), part of the SRN.</w:t>
      </w:r>
    </w:p>
    <w:p w14:paraId="50B29D45" w14:textId="6F9F0502" w:rsidR="00676169" w:rsidRPr="00676169" w:rsidRDefault="00676169" w:rsidP="00676169">
      <w:pPr>
        <w:pStyle w:val="TEXTNO"/>
        <w:numPr>
          <w:ilvl w:val="0"/>
          <w:numId w:val="0"/>
        </w:numPr>
        <w:ind w:left="720"/>
        <w:rPr>
          <w:i/>
          <w:iCs w:val="0"/>
        </w:rPr>
      </w:pPr>
      <w:r>
        <w:rPr>
          <w:i/>
          <w:iCs w:val="0"/>
        </w:rPr>
        <w:t xml:space="preserve">Therefore, </w:t>
      </w:r>
      <w:r w:rsidR="00630BFE">
        <w:rPr>
          <w:i/>
          <w:iCs w:val="0"/>
        </w:rPr>
        <w:t xml:space="preserve">to enhance the smooth operation of A5, the applicant needs to submit revised VISSIM models showing the junction’s capacity assessments for both the A5 Kelly’s Kitchen roundabout and the A5 </w:t>
      </w:r>
      <w:proofErr w:type="spellStart"/>
      <w:r w:rsidR="00630BFE">
        <w:rPr>
          <w:i/>
          <w:iCs w:val="0"/>
        </w:rPr>
        <w:t>Redmoor</w:t>
      </w:r>
      <w:proofErr w:type="spellEnd"/>
      <w:r w:rsidR="00630BFE">
        <w:rPr>
          <w:i/>
          <w:iCs w:val="0"/>
        </w:rPr>
        <w:t xml:space="preserve"> junction; as set out in the Technical Note 06 and 07 (dated 24 January 2020) produced by our Framework Consultant, AECOM”.  </w:t>
      </w:r>
    </w:p>
    <w:p w14:paraId="54896F45" w14:textId="7B360E49" w:rsidR="0008653D" w:rsidRPr="00466CFC" w:rsidRDefault="00676169" w:rsidP="0008653D">
      <w:pPr>
        <w:pStyle w:val="TEXTNO"/>
      </w:pPr>
      <w:r>
        <w:t xml:space="preserve">A copy of the HE Planning Response (HEPR 16-01) is included </w:t>
      </w:r>
      <w:r w:rsidR="0008653D" w:rsidRPr="00466CFC">
        <w:t xml:space="preserve">within </w:t>
      </w:r>
      <w:r w:rsidR="005C58D0">
        <w:t>J.24</w:t>
      </w:r>
      <w:r w:rsidR="0008653D" w:rsidRPr="00466CFC">
        <w:t xml:space="preserve"> of the Appeal Core Documents</w:t>
      </w:r>
      <w:r w:rsidR="0008653D">
        <w:t xml:space="preserve"> along with Technical Notes 06 and 07 </w:t>
      </w:r>
      <w:r w:rsidR="00DE3293">
        <w:t>produced</w:t>
      </w:r>
      <w:r w:rsidR="0008653D">
        <w:t xml:space="preserve"> by AECOM on behalf of HE.</w:t>
      </w:r>
      <w:r w:rsidR="0008653D" w:rsidRPr="00466CFC">
        <w:t xml:space="preserve"> </w:t>
      </w:r>
    </w:p>
    <w:p w14:paraId="6860BCD7" w14:textId="53C1F41F" w:rsidR="0009238C" w:rsidRDefault="0009238C" w:rsidP="0009238C">
      <w:pPr>
        <w:pStyle w:val="HEADINGNOREMOVE"/>
        <w:numPr>
          <w:ilvl w:val="0"/>
          <w:numId w:val="5"/>
        </w:numPr>
      </w:pPr>
      <w:bookmarkStart w:id="18" w:name="_Toc36809949"/>
      <w:r>
        <w:lastRenderedPageBreak/>
        <w:t>THE DEVELOPMENT</w:t>
      </w:r>
      <w:bookmarkEnd w:id="18"/>
    </w:p>
    <w:p w14:paraId="7531B346" w14:textId="3E36F383" w:rsidR="005B0F08" w:rsidRDefault="005B0F08" w:rsidP="005B0F08">
      <w:pPr>
        <w:pStyle w:val="TEXTNO"/>
      </w:pPr>
      <w:r>
        <w:t>Planning application (LPA reference 19/01818/OUT) was made on 17</w:t>
      </w:r>
      <w:r w:rsidRPr="005B0F08">
        <w:t>th</w:t>
      </w:r>
      <w:r>
        <w:t xml:space="preserve"> July 2019 and validated on the same date.</w:t>
      </w:r>
    </w:p>
    <w:p w14:paraId="617F4A7C" w14:textId="4CE922F4" w:rsidR="005B0F08" w:rsidRDefault="005B0F08" w:rsidP="005B0F08">
      <w:pPr>
        <w:pStyle w:val="TEXTNO"/>
      </w:pPr>
      <w:r w:rsidRPr="005B0F08">
        <w:t xml:space="preserve">The site is allocated for the form of development proposed by Policy SD14 of the adopted development plan which is </w:t>
      </w:r>
      <w:proofErr w:type="spellStart"/>
      <w:r w:rsidRPr="005B0F08">
        <w:t>Plan:MK</w:t>
      </w:r>
      <w:proofErr w:type="spellEnd"/>
      <w:r w:rsidRPr="005B0F08">
        <w:t xml:space="preserve">. </w:t>
      </w:r>
    </w:p>
    <w:p w14:paraId="6B595C59" w14:textId="77777777" w:rsidR="005B0F08" w:rsidRDefault="005B0F08" w:rsidP="005B0F08">
      <w:pPr>
        <w:pStyle w:val="TEXTNO"/>
      </w:pPr>
      <w:r w:rsidRPr="005B0F08">
        <w:t xml:space="preserve">Policy SD14 requires provision of a minimum of 195,000m2 of floorspace for a mix of Class B2 and Class B8 uses. </w:t>
      </w:r>
    </w:p>
    <w:p w14:paraId="508AB66C" w14:textId="4602A89B" w:rsidR="0009238C" w:rsidRDefault="005B0F08" w:rsidP="005B0F08">
      <w:pPr>
        <w:pStyle w:val="TEXTNO"/>
      </w:pPr>
      <w:r>
        <w:t>Application 19/01818/OUT was supported by the following set of reports and drawings submitted with the application. They are therefore the documents on which the application was determined.</w:t>
      </w:r>
    </w:p>
    <w:p w14:paraId="3AB06887" w14:textId="1296E1CF" w:rsidR="00782E33" w:rsidRPr="00782E33" w:rsidRDefault="009F4CFD" w:rsidP="00782E33">
      <w:pPr>
        <w:pStyle w:val="SUB-HEADING"/>
      </w:pPr>
      <w:r>
        <w:t xml:space="preserve">Highways </w:t>
      </w:r>
      <w:r w:rsidR="00782E33" w:rsidRPr="00782E33">
        <w:t>Reports</w:t>
      </w:r>
    </w:p>
    <w:p w14:paraId="4D4F5001" w14:textId="0B218BA5" w:rsidR="00782E33" w:rsidRDefault="00782E33" w:rsidP="00782E33">
      <w:pPr>
        <w:pStyle w:val="TEXTNO"/>
        <w:numPr>
          <w:ilvl w:val="0"/>
          <w:numId w:val="22"/>
        </w:numPr>
      </w:pPr>
      <w:r w:rsidRPr="00782E33">
        <w:rPr>
          <w:b/>
          <w:bCs/>
        </w:rPr>
        <w:t>Transport Assessment</w:t>
      </w:r>
      <w:r>
        <w:t xml:space="preserve"> (version P10, dated July 2019)</w:t>
      </w:r>
    </w:p>
    <w:p w14:paraId="09131310" w14:textId="5F8DBD99" w:rsidR="00782E33" w:rsidRPr="00782E33" w:rsidRDefault="00782E33" w:rsidP="00782E33">
      <w:pPr>
        <w:pStyle w:val="TEXTNO"/>
        <w:numPr>
          <w:ilvl w:val="0"/>
          <w:numId w:val="22"/>
        </w:numPr>
      </w:pPr>
      <w:r w:rsidRPr="00782E33">
        <w:rPr>
          <w:b/>
          <w:bCs/>
        </w:rPr>
        <w:t>Framework Travel Plan</w:t>
      </w:r>
      <w:r>
        <w:t xml:space="preserve"> (version P6, dated July 2019)</w:t>
      </w:r>
    </w:p>
    <w:p w14:paraId="185025DD" w14:textId="5EB3CD61" w:rsidR="009B2635" w:rsidRDefault="009B2635" w:rsidP="009B2635">
      <w:pPr>
        <w:pStyle w:val="Caption"/>
        <w:keepNext/>
        <w:ind w:firstLine="624"/>
      </w:pPr>
      <w:bookmarkStart w:id="19" w:name="_Toc36809986"/>
      <w:r>
        <w:t xml:space="preserve">Table </w:t>
      </w:r>
      <w:fldSimple w:instr=" SEQ Table \* ARABIC ">
        <w:r w:rsidR="00EE5CEA">
          <w:rPr>
            <w:noProof/>
          </w:rPr>
          <w:t>1</w:t>
        </w:r>
      </w:fldSimple>
      <w:r>
        <w:t>: Drawings Appended to Transport Assessment Report</w:t>
      </w:r>
      <w:bookmarkEnd w:id="19"/>
    </w:p>
    <w:tbl>
      <w:tblPr>
        <w:tblW w:w="7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4395"/>
      </w:tblGrid>
      <w:tr w:rsidR="009B2635" w:rsidRPr="003C22F4" w14:paraId="2ABFD4FB" w14:textId="20A94FA7" w:rsidTr="00EE5CEA">
        <w:trPr>
          <w:trHeight w:val="495"/>
          <w:jc w:val="center"/>
        </w:trPr>
        <w:tc>
          <w:tcPr>
            <w:tcW w:w="3397" w:type="dxa"/>
            <w:shd w:val="clear" w:color="auto" w:fill="595959"/>
            <w:vAlign w:val="center"/>
            <w:hideMark/>
          </w:tcPr>
          <w:p w14:paraId="7790AE42" w14:textId="4AE6FC30" w:rsidR="009B2635" w:rsidRPr="00131349" w:rsidRDefault="009B2635" w:rsidP="00E93548">
            <w:pPr>
              <w:spacing w:after="0" w:line="240" w:lineRule="auto"/>
              <w:jc w:val="center"/>
              <w:rPr>
                <w:rFonts w:ascii="Century Gothic" w:eastAsia="Times New Roman" w:hAnsi="Century Gothic" w:cs="Times New Roman"/>
                <w:b/>
                <w:bCs/>
                <w:color w:val="FFFFFF"/>
                <w:sz w:val="18"/>
                <w:szCs w:val="18"/>
                <w:lang w:eastAsia="en-GB"/>
              </w:rPr>
            </w:pPr>
            <w:r>
              <w:rPr>
                <w:rFonts w:ascii="Century Gothic" w:eastAsia="Times New Roman" w:hAnsi="Century Gothic" w:cs="Times New Roman"/>
                <w:b/>
                <w:bCs/>
                <w:color w:val="FFFFFF"/>
                <w:sz w:val="18"/>
                <w:szCs w:val="18"/>
                <w:lang w:eastAsia="en-GB"/>
              </w:rPr>
              <w:t>Drawing No.</w:t>
            </w:r>
          </w:p>
        </w:tc>
        <w:tc>
          <w:tcPr>
            <w:tcW w:w="4395" w:type="dxa"/>
            <w:shd w:val="clear" w:color="000000" w:fill="595959"/>
            <w:vAlign w:val="center"/>
          </w:tcPr>
          <w:p w14:paraId="1A6178E9" w14:textId="6E24A22C" w:rsidR="009B2635" w:rsidRPr="00131349" w:rsidRDefault="009B2635" w:rsidP="009B2635">
            <w:pPr>
              <w:spacing w:after="0" w:line="240" w:lineRule="auto"/>
              <w:jc w:val="center"/>
              <w:rPr>
                <w:rFonts w:ascii="Century Gothic" w:eastAsia="Times New Roman" w:hAnsi="Century Gothic" w:cs="Times New Roman"/>
                <w:b/>
                <w:bCs/>
                <w:color w:val="FFFFFF"/>
                <w:sz w:val="18"/>
                <w:szCs w:val="18"/>
                <w:lang w:eastAsia="en-GB"/>
              </w:rPr>
            </w:pPr>
            <w:r>
              <w:rPr>
                <w:rFonts w:ascii="Century Gothic" w:eastAsia="Times New Roman" w:hAnsi="Century Gothic" w:cs="Times New Roman"/>
                <w:b/>
                <w:bCs/>
                <w:color w:val="FFFFFF"/>
                <w:sz w:val="18"/>
                <w:szCs w:val="18"/>
                <w:lang w:eastAsia="en-GB"/>
              </w:rPr>
              <w:t>Description</w:t>
            </w:r>
          </w:p>
        </w:tc>
      </w:tr>
      <w:tr w:rsidR="009B2635" w:rsidRPr="003C22F4" w14:paraId="6E88E93F" w14:textId="2EA57529" w:rsidTr="009B2635">
        <w:trPr>
          <w:trHeight w:val="321"/>
          <w:jc w:val="center"/>
        </w:trPr>
        <w:tc>
          <w:tcPr>
            <w:tcW w:w="3397" w:type="dxa"/>
            <w:shd w:val="clear" w:color="auto" w:fill="auto"/>
            <w:vAlign w:val="center"/>
          </w:tcPr>
          <w:p w14:paraId="7AD67784" w14:textId="1F917A90"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SCD-BWB-GEN-01-DR-TR-001_S2_P7</w:t>
            </w:r>
          </w:p>
        </w:tc>
        <w:tc>
          <w:tcPr>
            <w:tcW w:w="4395" w:type="dxa"/>
            <w:vAlign w:val="center"/>
          </w:tcPr>
          <w:p w14:paraId="1C8C61D7" w14:textId="4C1E1F47"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Proposed Site Access Roundabout and Dual Carriageway Link to the A5</w:t>
            </w:r>
          </w:p>
        </w:tc>
      </w:tr>
      <w:tr w:rsidR="009B2635" w:rsidRPr="003C22F4" w14:paraId="42BE4F08" w14:textId="50923492" w:rsidTr="009B2635">
        <w:trPr>
          <w:trHeight w:val="321"/>
          <w:jc w:val="center"/>
        </w:trPr>
        <w:tc>
          <w:tcPr>
            <w:tcW w:w="3397" w:type="dxa"/>
            <w:shd w:val="clear" w:color="auto" w:fill="auto"/>
            <w:vAlign w:val="center"/>
          </w:tcPr>
          <w:p w14:paraId="1569144B" w14:textId="12B5C855"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SCD-BWB-GEN-01-DR-TR-002_S2_P2</w:t>
            </w:r>
          </w:p>
        </w:tc>
        <w:tc>
          <w:tcPr>
            <w:tcW w:w="4395" w:type="dxa"/>
            <w:vAlign w:val="center"/>
          </w:tcPr>
          <w:p w14:paraId="13F7991D" w14:textId="3A6E2D35"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Pedestrian Infrastructure and </w:t>
            </w:r>
            <w:proofErr w:type="spellStart"/>
            <w:r>
              <w:rPr>
                <w:rFonts w:ascii="Century Gothic" w:eastAsia="Times New Roman" w:hAnsi="Century Gothic" w:cs="Times New Roman"/>
                <w:color w:val="000000"/>
                <w:sz w:val="18"/>
                <w:szCs w:val="18"/>
                <w:lang w:eastAsia="en-GB"/>
              </w:rPr>
              <w:t>Redway</w:t>
            </w:r>
            <w:proofErr w:type="spellEnd"/>
            <w:r>
              <w:rPr>
                <w:rFonts w:ascii="Century Gothic" w:eastAsia="Times New Roman" w:hAnsi="Century Gothic" w:cs="Times New Roman"/>
                <w:color w:val="000000"/>
                <w:sz w:val="18"/>
                <w:szCs w:val="18"/>
                <w:lang w:eastAsia="en-GB"/>
              </w:rPr>
              <w:t xml:space="preserve"> Improvements around Bow Brickhill Station </w:t>
            </w:r>
          </w:p>
        </w:tc>
      </w:tr>
      <w:tr w:rsidR="009B2635" w:rsidRPr="003C22F4" w14:paraId="474BE691" w14:textId="1CB9995F" w:rsidTr="009B2635">
        <w:trPr>
          <w:trHeight w:val="321"/>
          <w:jc w:val="center"/>
        </w:trPr>
        <w:tc>
          <w:tcPr>
            <w:tcW w:w="3397" w:type="dxa"/>
            <w:shd w:val="clear" w:color="auto" w:fill="auto"/>
            <w:vAlign w:val="center"/>
          </w:tcPr>
          <w:p w14:paraId="19EAB87B" w14:textId="7FD04FFB"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SCD-BWB-GEN-01-DR-TR-003_S2_P2</w:t>
            </w:r>
          </w:p>
        </w:tc>
        <w:tc>
          <w:tcPr>
            <w:tcW w:w="4395" w:type="dxa"/>
            <w:vAlign w:val="center"/>
          </w:tcPr>
          <w:p w14:paraId="173D8EF5" w14:textId="17A86AAA"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Existing Forward Visibility Assessment at V10 Brickhill Street Bend/ Crest</w:t>
            </w:r>
          </w:p>
        </w:tc>
      </w:tr>
      <w:tr w:rsidR="009B2635" w:rsidRPr="003C22F4" w14:paraId="2CA8EBEE" w14:textId="77777777" w:rsidTr="009B2635">
        <w:trPr>
          <w:trHeight w:val="321"/>
          <w:jc w:val="center"/>
        </w:trPr>
        <w:tc>
          <w:tcPr>
            <w:tcW w:w="3397" w:type="dxa"/>
            <w:shd w:val="clear" w:color="auto" w:fill="auto"/>
            <w:vAlign w:val="center"/>
          </w:tcPr>
          <w:p w14:paraId="22EE7303" w14:textId="461C9940"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SCD-BWB-GEN-01-DR-TR-004_S2_P2</w:t>
            </w:r>
          </w:p>
        </w:tc>
        <w:tc>
          <w:tcPr>
            <w:tcW w:w="4395" w:type="dxa"/>
            <w:vAlign w:val="center"/>
          </w:tcPr>
          <w:p w14:paraId="30BF0ED6" w14:textId="4979FFDB"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Forward Visibility Assessment at V10 Brickhill Street Bend – Horizontal Alignment</w:t>
            </w:r>
          </w:p>
        </w:tc>
      </w:tr>
      <w:tr w:rsidR="009B2635" w:rsidRPr="003C22F4" w14:paraId="39E95B0A" w14:textId="77777777" w:rsidTr="009B2635">
        <w:trPr>
          <w:trHeight w:val="321"/>
          <w:jc w:val="center"/>
        </w:trPr>
        <w:tc>
          <w:tcPr>
            <w:tcW w:w="3397" w:type="dxa"/>
            <w:shd w:val="clear" w:color="auto" w:fill="auto"/>
            <w:vAlign w:val="center"/>
          </w:tcPr>
          <w:p w14:paraId="24A81553" w14:textId="1490E6BF"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SCD-BWB-GEN-01-DR-TR-005_S2_P2</w:t>
            </w:r>
          </w:p>
        </w:tc>
        <w:tc>
          <w:tcPr>
            <w:tcW w:w="4395" w:type="dxa"/>
            <w:vAlign w:val="center"/>
          </w:tcPr>
          <w:p w14:paraId="5F46CB12" w14:textId="17B17DD1"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Proposed Walton Park Roundabout Mitigation Scheme</w:t>
            </w:r>
          </w:p>
        </w:tc>
      </w:tr>
      <w:tr w:rsidR="009B2635" w:rsidRPr="003C22F4" w14:paraId="7B91632E" w14:textId="77777777" w:rsidTr="009B2635">
        <w:trPr>
          <w:trHeight w:val="321"/>
          <w:jc w:val="center"/>
        </w:trPr>
        <w:tc>
          <w:tcPr>
            <w:tcW w:w="3397" w:type="dxa"/>
            <w:shd w:val="clear" w:color="auto" w:fill="auto"/>
            <w:vAlign w:val="center"/>
          </w:tcPr>
          <w:p w14:paraId="011EFCAD" w14:textId="56A177C4"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SCD-BWB-HGN-XX-SK-D-130_S1_P2</w:t>
            </w:r>
          </w:p>
        </w:tc>
        <w:tc>
          <w:tcPr>
            <w:tcW w:w="4395" w:type="dxa"/>
            <w:vAlign w:val="center"/>
          </w:tcPr>
          <w:p w14:paraId="1CD03BC3" w14:textId="37FA6316" w:rsidR="009B2635" w:rsidRPr="009B2635" w:rsidRDefault="009B2635" w:rsidP="009B2635">
            <w:p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V10 Brickhill Street Cross Section Through Visibility Splay</w:t>
            </w:r>
          </w:p>
        </w:tc>
      </w:tr>
    </w:tbl>
    <w:p w14:paraId="513D081C" w14:textId="542B2F1A" w:rsidR="000B56B6" w:rsidRPr="000B56B6" w:rsidRDefault="000B56B6" w:rsidP="000B56B6">
      <w:pPr>
        <w:pStyle w:val="SUB-HEADING"/>
      </w:pPr>
      <w:bookmarkStart w:id="20" w:name="_Toc33774212"/>
      <w:r w:rsidRPr="000B56B6">
        <w:t>The Proposal</w:t>
      </w:r>
      <w:bookmarkEnd w:id="20"/>
      <w:r w:rsidRPr="000B56B6">
        <w:t xml:space="preserve"> </w:t>
      </w:r>
    </w:p>
    <w:p w14:paraId="2D6CFF8D" w14:textId="77777777" w:rsidR="000B56B6" w:rsidRPr="000B56B6" w:rsidRDefault="000B56B6" w:rsidP="000B56B6">
      <w:pPr>
        <w:pStyle w:val="TEXTNO"/>
      </w:pPr>
      <w:r>
        <w:t xml:space="preserve">The application proposed the following scale of development: </w:t>
      </w:r>
    </w:p>
    <w:p w14:paraId="5F6AF6FF" w14:textId="7310039F" w:rsidR="00635718" w:rsidRDefault="00635718" w:rsidP="00635718">
      <w:pPr>
        <w:pStyle w:val="Caption"/>
        <w:keepNext/>
        <w:ind w:firstLine="624"/>
      </w:pPr>
      <w:bookmarkStart w:id="21" w:name="_Toc36809987"/>
      <w:r>
        <w:t xml:space="preserve">Table </w:t>
      </w:r>
      <w:fldSimple w:instr=" SEQ Table \* ARABIC ">
        <w:r w:rsidR="00EE5CEA">
          <w:rPr>
            <w:noProof/>
          </w:rPr>
          <w:t>2</w:t>
        </w:r>
      </w:fldSimple>
      <w:r>
        <w:t>: Proposed Development Quantum</w:t>
      </w:r>
      <w:bookmarkEnd w:id="21"/>
    </w:p>
    <w:tbl>
      <w:tblPr>
        <w:tblStyle w:val="TableGrid"/>
        <w:tblW w:w="0" w:type="auto"/>
        <w:tblInd w:w="704" w:type="dxa"/>
        <w:tblLook w:val="04A0" w:firstRow="1" w:lastRow="0" w:firstColumn="1" w:lastColumn="0" w:noHBand="0" w:noVBand="1"/>
      </w:tblPr>
      <w:tblGrid>
        <w:gridCol w:w="5029"/>
        <w:gridCol w:w="2626"/>
      </w:tblGrid>
      <w:tr w:rsidR="000B56B6" w:rsidRPr="00461C84" w14:paraId="165196E3" w14:textId="77777777" w:rsidTr="00F03D76">
        <w:trPr>
          <w:trHeight w:val="331"/>
        </w:trPr>
        <w:tc>
          <w:tcPr>
            <w:tcW w:w="5029" w:type="dxa"/>
            <w:tcBorders>
              <w:top w:val="single" w:sz="4" w:space="0" w:color="auto"/>
              <w:left w:val="single" w:sz="4" w:space="0" w:color="auto"/>
              <w:bottom w:val="single" w:sz="4" w:space="0" w:color="auto"/>
              <w:right w:val="single" w:sz="4" w:space="0" w:color="auto"/>
            </w:tcBorders>
            <w:shd w:val="clear" w:color="auto" w:fill="595959"/>
            <w:vAlign w:val="center"/>
            <w:hideMark/>
          </w:tcPr>
          <w:p w14:paraId="499494D8" w14:textId="269D25DD" w:rsidR="000B56B6" w:rsidRPr="00461C84" w:rsidRDefault="000B56B6" w:rsidP="00461C84">
            <w:pPr>
              <w:jc w:val="center"/>
              <w:rPr>
                <w:rFonts w:ascii="Century Gothic" w:hAnsi="Century Gothic"/>
                <w:b/>
                <w:bCs/>
                <w:sz w:val="18"/>
                <w:szCs w:val="18"/>
              </w:rPr>
            </w:pPr>
            <w:r w:rsidRPr="00461C84">
              <w:rPr>
                <w:rFonts w:ascii="Century Gothic" w:eastAsia="Times New Roman" w:hAnsi="Century Gothic" w:cs="Times New Roman"/>
                <w:b/>
                <w:bCs/>
                <w:color w:val="FFFFFF"/>
                <w:sz w:val="18"/>
                <w:szCs w:val="18"/>
                <w:lang w:eastAsia="en-GB"/>
              </w:rPr>
              <w:t>Use Typ</w:t>
            </w:r>
            <w:r w:rsidR="00461C84" w:rsidRPr="00461C84">
              <w:rPr>
                <w:rFonts w:ascii="Century Gothic" w:eastAsia="Times New Roman" w:hAnsi="Century Gothic" w:cs="Times New Roman"/>
                <w:b/>
                <w:bCs/>
                <w:color w:val="FFFFFF"/>
                <w:sz w:val="18"/>
                <w:szCs w:val="18"/>
                <w:lang w:eastAsia="en-GB"/>
              </w:rPr>
              <w:t>e</w:t>
            </w:r>
          </w:p>
        </w:tc>
        <w:tc>
          <w:tcPr>
            <w:tcW w:w="2626" w:type="dxa"/>
            <w:tcBorders>
              <w:top w:val="single" w:sz="4" w:space="0" w:color="auto"/>
              <w:left w:val="single" w:sz="4" w:space="0" w:color="auto"/>
              <w:bottom w:val="single" w:sz="4" w:space="0" w:color="auto"/>
              <w:right w:val="single" w:sz="4" w:space="0" w:color="auto"/>
            </w:tcBorders>
            <w:shd w:val="clear" w:color="auto" w:fill="595959"/>
            <w:vAlign w:val="center"/>
            <w:hideMark/>
          </w:tcPr>
          <w:p w14:paraId="641F0D64" w14:textId="77777777" w:rsidR="000B56B6" w:rsidRPr="00461C84" w:rsidRDefault="000B56B6" w:rsidP="00461C84">
            <w:pPr>
              <w:pStyle w:val="DLPStandard"/>
              <w:jc w:val="center"/>
              <w:rPr>
                <w:rFonts w:ascii="Century Gothic" w:hAnsi="Century Gothic"/>
                <w:b/>
                <w:bCs/>
                <w:sz w:val="18"/>
                <w:szCs w:val="18"/>
              </w:rPr>
            </w:pPr>
            <w:r w:rsidRPr="00461C84">
              <w:rPr>
                <w:rFonts w:ascii="Century Gothic" w:hAnsi="Century Gothic"/>
                <w:b/>
                <w:bCs/>
                <w:color w:val="FFFFFF" w:themeColor="background1"/>
                <w:sz w:val="18"/>
                <w:szCs w:val="18"/>
              </w:rPr>
              <w:t>Space</w:t>
            </w:r>
          </w:p>
        </w:tc>
      </w:tr>
      <w:tr w:rsidR="000B56B6" w:rsidRPr="00461C84" w14:paraId="55C3E453" w14:textId="77777777" w:rsidTr="00F03D76">
        <w:tc>
          <w:tcPr>
            <w:tcW w:w="5029" w:type="dxa"/>
            <w:tcBorders>
              <w:top w:val="single" w:sz="4" w:space="0" w:color="auto"/>
              <w:left w:val="single" w:sz="4" w:space="0" w:color="auto"/>
              <w:bottom w:val="single" w:sz="4" w:space="0" w:color="auto"/>
              <w:right w:val="single" w:sz="4" w:space="0" w:color="auto"/>
            </w:tcBorders>
            <w:vAlign w:val="center"/>
            <w:hideMark/>
          </w:tcPr>
          <w:p w14:paraId="531648F9" w14:textId="681385B2"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B8 Use Class warehousing and distribution with ancillary B1a office space</w:t>
            </w:r>
          </w:p>
        </w:tc>
        <w:tc>
          <w:tcPr>
            <w:tcW w:w="2626" w:type="dxa"/>
            <w:tcBorders>
              <w:top w:val="single" w:sz="4" w:space="0" w:color="auto"/>
              <w:left w:val="single" w:sz="4" w:space="0" w:color="auto"/>
              <w:bottom w:val="single" w:sz="4" w:space="0" w:color="auto"/>
              <w:right w:val="single" w:sz="4" w:space="0" w:color="auto"/>
            </w:tcBorders>
            <w:vAlign w:val="center"/>
            <w:hideMark/>
          </w:tcPr>
          <w:p w14:paraId="18FA4F60" w14:textId="4FFCFF24"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192,159 m</w:t>
            </w:r>
            <w:r w:rsidRPr="00461C84">
              <w:rPr>
                <w:rFonts w:ascii="Century Gothic" w:hAnsi="Century Gothic"/>
                <w:sz w:val="18"/>
                <w:szCs w:val="18"/>
                <w:vertAlign w:val="superscript"/>
              </w:rPr>
              <w:t>2</w:t>
            </w:r>
          </w:p>
        </w:tc>
      </w:tr>
      <w:tr w:rsidR="000B56B6" w:rsidRPr="00461C84" w14:paraId="48CD435B" w14:textId="77777777" w:rsidTr="00F03D76">
        <w:tc>
          <w:tcPr>
            <w:tcW w:w="5029" w:type="dxa"/>
            <w:tcBorders>
              <w:top w:val="single" w:sz="4" w:space="0" w:color="auto"/>
              <w:left w:val="single" w:sz="4" w:space="0" w:color="auto"/>
              <w:bottom w:val="single" w:sz="4" w:space="0" w:color="auto"/>
              <w:right w:val="single" w:sz="4" w:space="0" w:color="auto"/>
            </w:tcBorders>
            <w:vAlign w:val="center"/>
            <w:hideMark/>
          </w:tcPr>
          <w:p w14:paraId="571B24CF" w14:textId="37D4DD1F"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B2 Use Class general industrial</w:t>
            </w:r>
          </w:p>
        </w:tc>
        <w:tc>
          <w:tcPr>
            <w:tcW w:w="2626" w:type="dxa"/>
            <w:tcBorders>
              <w:top w:val="single" w:sz="4" w:space="0" w:color="auto"/>
              <w:left w:val="single" w:sz="4" w:space="0" w:color="auto"/>
              <w:bottom w:val="single" w:sz="4" w:space="0" w:color="auto"/>
              <w:right w:val="single" w:sz="4" w:space="0" w:color="auto"/>
            </w:tcBorders>
            <w:vAlign w:val="center"/>
            <w:hideMark/>
          </w:tcPr>
          <w:p w14:paraId="475FFF2D" w14:textId="7C33CE51"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48,040 m</w:t>
            </w:r>
            <w:r w:rsidRPr="00461C84">
              <w:rPr>
                <w:rFonts w:ascii="Century Gothic" w:hAnsi="Century Gothic"/>
                <w:sz w:val="18"/>
                <w:szCs w:val="18"/>
                <w:vertAlign w:val="superscript"/>
              </w:rPr>
              <w:t>2</w:t>
            </w:r>
          </w:p>
        </w:tc>
      </w:tr>
      <w:tr w:rsidR="000B56B6" w:rsidRPr="00461C84" w14:paraId="087B09A5" w14:textId="77777777" w:rsidTr="00F03D76">
        <w:tc>
          <w:tcPr>
            <w:tcW w:w="5029" w:type="dxa"/>
            <w:tcBorders>
              <w:top w:val="single" w:sz="4" w:space="0" w:color="auto"/>
              <w:left w:val="single" w:sz="4" w:space="0" w:color="auto"/>
              <w:bottom w:val="single" w:sz="4" w:space="0" w:color="auto"/>
              <w:right w:val="single" w:sz="4" w:space="0" w:color="auto"/>
            </w:tcBorders>
            <w:vAlign w:val="center"/>
            <w:hideMark/>
          </w:tcPr>
          <w:p w14:paraId="059DC404" w14:textId="6A7EF461"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B1 Office</w:t>
            </w:r>
          </w:p>
        </w:tc>
        <w:tc>
          <w:tcPr>
            <w:tcW w:w="2626" w:type="dxa"/>
            <w:tcBorders>
              <w:top w:val="single" w:sz="4" w:space="0" w:color="auto"/>
              <w:left w:val="single" w:sz="4" w:space="0" w:color="auto"/>
              <w:bottom w:val="single" w:sz="4" w:space="0" w:color="auto"/>
              <w:right w:val="single" w:sz="4" w:space="0" w:color="auto"/>
            </w:tcBorders>
            <w:vAlign w:val="center"/>
            <w:hideMark/>
          </w:tcPr>
          <w:p w14:paraId="10758BA6" w14:textId="2372304A"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999 m</w:t>
            </w:r>
            <w:r w:rsidRPr="00461C84">
              <w:rPr>
                <w:rFonts w:ascii="Century Gothic" w:hAnsi="Century Gothic"/>
                <w:sz w:val="18"/>
                <w:szCs w:val="18"/>
                <w:vertAlign w:val="superscript"/>
              </w:rPr>
              <w:t>2</w:t>
            </w:r>
          </w:p>
        </w:tc>
      </w:tr>
      <w:tr w:rsidR="000B56B6" w:rsidRPr="00461C84" w14:paraId="6FBAA0D7" w14:textId="77777777" w:rsidTr="00F03D76">
        <w:tc>
          <w:tcPr>
            <w:tcW w:w="5029" w:type="dxa"/>
            <w:tcBorders>
              <w:top w:val="single" w:sz="4" w:space="0" w:color="auto"/>
              <w:left w:val="single" w:sz="4" w:space="0" w:color="auto"/>
              <w:bottom w:val="single" w:sz="4" w:space="0" w:color="auto"/>
              <w:right w:val="single" w:sz="4" w:space="0" w:color="auto"/>
            </w:tcBorders>
            <w:vAlign w:val="center"/>
            <w:hideMark/>
          </w:tcPr>
          <w:p w14:paraId="732DA41A" w14:textId="6EB354CE"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A3 Use Class Café</w:t>
            </w:r>
          </w:p>
        </w:tc>
        <w:tc>
          <w:tcPr>
            <w:tcW w:w="2626" w:type="dxa"/>
            <w:tcBorders>
              <w:top w:val="single" w:sz="4" w:space="0" w:color="auto"/>
              <w:left w:val="single" w:sz="4" w:space="0" w:color="auto"/>
              <w:bottom w:val="single" w:sz="4" w:space="0" w:color="auto"/>
              <w:right w:val="single" w:sz="4" w:space="0" w:color="auto"/>
            </w:tcBorders>
            <w:vAlign w:val="center"/>
            <w:hideMark/>
          </w:tcPr>
          <w:p w14:paraId="38FD7D3F" w14:textId="70C95F70" w:rsidR="000B56B6" w:rsidRPr="00461C84" w:rsidRDefault="000B56B6" w:rsidP="00461C84">
            <w:pPr>
              <w:pStyle w:val="DLPStandard"/>
              <w:jc w:val="center"/>
              <w:rPr>
                <w:rFonts w:ascii="Century Gothic" w:hAnsi="Century Gothic"/>
                <w:sz w:val="18"/>
                <w:szCs w:val="18"/>
              </w:rPr>
            </w:pPr>
            <w:r w:rsidRPr="00461C84">
              <w:rPr>
                <w:rFonts w:ascii="Century Gothic" w:hAnsi="Century Gothic"/>
                <w:sz w:val="18"/>
                <w:szCs w:val="18"/>
              </w:rPr>
              <w:t>350 m</w:t>
            </w:r>
            <w:r w:rsidRPr="00461C84">
              <w:rPr>
                <w:rFonts w:ascii="Century Gothic" w:hAnsi="Century Gothic"/>
                <w:sz w:val="18"/>
                <w:szCs w:val="18"/>
                <w:vertAlign w:val="superscript"/>
              </w:rPr>
              <w:t>2</w:t>
            </w:r>
          </w:p>
        </w:tc>
      </w:tr>
      <w:tr w:rsidR="000B56B6" w:rsidRPr="00461C84" w14:paraId="7C70DAE0" w14:textId="77777777" w:rsidTr="008106FD">
        <w:trPr>
          <w:trHeight w:val="373"/>
        </w:trPr>
        <w:tc>
          <w:tcPr>
            <w:tcW w:w="5029" w:type="dxa"/>
            <w:tcBorders>
              <w:top w:val="single" w:sz="4" w:space="0" w:color="auto"/>
              <w:left w:val="single" w:sz="4" w:space="0" w:color="auto"/>
              <w:bottom w:val="single" w:sz="4" w:space="0" w:color="auto"/>
              <w:right w:val="single" w:sz="4" w:space="0" w:color="auto"/>
            </w:tcBorders>
            <w:vAlign w:val="center"/>
          </w:tcPr>
          <w:p w14:paraId="65B958D5" w14:textId="77777777" w:rsidR="000B56B6" w:rsidRPr="00461C84" w:rsidRDefault="000B56B6" w:rsidP="00461C84">
            <w:pPr>
              <w:pStyle w:val="DLPStandard"/>
              <w:jc w:val="center"/>
              <w:rPr>
                <w:rFonts w:ascii="Century Gothic" w:hAnsi="Century Gothic"/>
                <w:sz w:val="18"/>
                <w:szCs w:val="18"/>
              </w:rPr>
            </w:pPr>
          </w:p>
        </w:tc>
        <w:tc>
          <w:tcPr>
            <w:tcW w:w="2626" w:type="dxa"/>
            <w:tcBorders>
              <w:top w:val="single" w:sz="4" w:space="0" w:color="auto"/>
              <w:left w:val="single" w:sz="4" w:space="0" w:color="auto"/>
              <w:bottom w:val="single" w:sz="4" w:space="0" w:color="auto"/>
              <w:right w:val="single" w:sz="4" w:space="0" w:color="auto"/>
            </w:tcBorders>
            <w:vAlign w:val="center"/>
            <w:hideMark/>
          </w:tcPr>
          <w:p w14:paraId="1291BF9E" w14:textId="785F4E96" w:rsidR="000B56B6" w:rsidRPr="00461C84" w:rsidRDefault="000B56B6" w:rsidP="00461C84">
            <w:pPr>
              <w:pStyle w:val="DLPStandard"/>
              <w:jc w:val="center"/>
              <w:rPr>
                <w:rFonts w:ascii="Century Gothic" w:hAnsi="Century Gothic"/>
                <w:b/>
                <w:bCs/>
                <w:sz w:val="18"/>
                <w:szCs w:val="18"/>
              </w:rPr>
            </w:pPr>
            <w:r w:rsidRPr="00461C84">
              <w:rPr>
                <w:rFonts w:ascii="Century Gothic" w:hAnsi="Century Gothic"/>
                <w:b/>
                <w:bCs/>
                <w:sz w:val="18"/>
                <w:szCs w:val="18"/>
              </w:rPr>
              <w:t>241,548 m</w:t>
            </w:r>
            <w:r w:rsidRPr="00461C84">
              <w:rPr>
                <w:rFonts w:ascii="Century Gothic" w:hAnsi="Century Gothic"/>
                <w:b/>
                <w:bCs/>
                <w:sz w:val="18"/>
                <w:szCs w:val="18"/>
                <w:vertAlign w:val="superscript"/>
              </w:rPr>
              <w:t>2</w:t>
            </w:r>
          </w:p>
        </w:tc>
      </w:tr>
    </w:tbl>
    <w:p w14:paraId="1089B259" w14:textId="77777777" w:rsidR="000B56B6" w:rsidRDefault="000B56B6" w:rsidP="000B56B6">
      <w:pPr>
        <w:pStyle w:val="DLP21Paragraphs"/>
        <w:numPr>
          <w:ilvl w:val="0"/>
          <w:numId w:val="0"/>
        </w:numPr>
        <w:rPr>
          <w:b/>
          <w:bCs/>
          <w:color w:val="FF0000"/>
        </w:rPr>
      </w:pPr>
      <w:r>
        <w:t xml:space="preserve"> </w:t>
      </w:r>
    </w:p>
    <w:p w14:paraId="1608135F" w14:textId="77777777" w:rsidR="000B56B6" w:rsidRPr="00461C84" w:rsidRDefault="000B56B6" w:rsidP="00461C84">
      <w:pPr>
        <w:pStyle w:val="TEXTNO"/>
        <w:numPr>
          <w:ilvl w:val="0"/>
          <w:numId w:val="0"/>
        </w:numPr>
        <w:ind w:left="624"/>
        <w:rPr>
          <w:b/>
          <w:bCs/>
        </w:rPr>
      </w:pPr>
      <w:bookmarkStart w:id="22" w:name="_Toc33774215"/>
      <w:r w:rsidRPr="00461C84">
        <w:rPr>
          <w:b/>
          <w:bCs/>
        </w:rPr>
        <w:lastRenderedPageBreak/>
        <w:t>Access</w:t>
      </w:r>
      <w:bookmarkEnd w:id="22"/>
      <w:r w:rsidRPr="00461C84">
        <w:rPr>
          <w:b/>
          <w:bCs/>
        </w:rPr>
        <w:t xml:space="preserve"> </w:t>
      </w:r>
    </w:p>
    <w:p w14:paraId="59168E94" w14:textId="0691AC9B" w:rsidR="00F03D76" w:rsidRDefault="000B56B6" w:rsidP="00F73368">
      <w:pPr>
        <w:pStyle w:val="TEXTNO"/>
      </w:pPr>
      <w:r>
        <w:t>The site will be accessed from Brickhill Street via a new roundabout</w:t>
      </w:r>
      <w:r w:rsidR="00F73368">
        <w:t xml:space="preserve"> junction. This includes proposals to upgrade Brickhill Street to dual carriageway between the A5 and site access. This is </w:t>
      </w:r>
      <w:r w:rsidR="00F03D76">
        <w:t xml:space="preserve">shown on BWB Drawing No. </w:t>
      </w:r>
      <w:r w:rsidR="00F03D76" w:rsidRPr="00F73368">
        <w:rPr>
          <w:b/>
          <w:bCs/>
        </w:rPr>
        <w:t>SCD-BWB-GEN-01-DR-TR-001_S2_P7</w:t>
      </w:r>
      <w:r w:rsidR="00F03D76">
        <w:t>.</w:t>
      </w:r>
    </w:p>
    <w:p w14:paraId="75BED490" w14:textId="64B63D6A" w:rsidR="000B56B6" w:rsidRDefault="00C522BB" w:rsidP="007D37FA">
      <w:pPr>
        <w:pStyle w:val="TEXTNO"/>
      </w:pPr>
      <w:r>
        <w:t xml:space="preserve">Milton Keynes is based on a grid road system of urban clearways with lay-bys for bus stops, with no direct building frontages and generally no at-grade pedestrian crossings as detailed in Policy CT8 of </w:t>
      </w:r>
      <w:proofErr w:type="spellStart"/>
      <w:r>
        <w:t>Plan:MK</w:t>
      </w:r>
      <w:proofErr w:type="spellEnd"/>
      <w:r>
        <w:t xml:space="preserve">. </w:t>
      </w:r>
      <w:r w:rsidR="007D37FA">
        <w:t xml:space="preserve">Therefore, a Grid Road reserve </w:t>
      </w:r>
      <w:r w:rsidR="000B56B6">
        <w:t xml:space="preserve">is to be provided adjacent to Brickhill Street between the A5 roundabout and the railway line to the north – to enable the future </w:t>
      </w:r>
      <w:r w:rsidR="00F214BF">
        <w:t xml:space="preserve">improvement </w:t>
      </w:r>
      <w:r w:rsidR="000B56B6">
        <w:t xml:space="preserve">of the road to Grid Road standards. </w:t>
      </w:r>
    </w:p>
    <w:p w14:paraId="34ED7F0A" w14:textId="77777777" w:rsidR="000B56B6" w:rsidRDefault="000B56B6" w:rsidP="000B56B6">
      <w:pPr>
        <w:pStyle w:val="TEXTNO"/>
      </w:pPr>
      <w:r>
        <w:t xml:space="preserve">Within the site, the main estate road will be built to adoptable standards and designed to accommodate the needs of public transport services. </w:t>
      </w:r>
    </w:p>
    <w:p w14:paraId="36F4FD8F" w14:textId="77777777" w:rsidR="000B56B6" w:rsidRPr="00F03D76" w:rsidRDefault="000B56B6" w:rsidP="00F03D76">
      <w:pPr>
        <w:pStyle w:val="TEXTNO"/>
        <w:numPr>
          <w:ilvl w:val="0"/>
          <w:numId w:val="0"/>
        </w:numPr>
        <w:ind w:left="624"/>
        <w:rPr>
          <w:b/>
          <w:bCs/>
        </w:rPr>
      </w:pPr>
      <w:bookmarkStart w:id="23" w:name="_Toc33774216"/>
      <w:r w:rsidRPr="00F03D76">
        <w:rPr>
          <w:b/>
          <w:bCs/>
        </w:rPr>
        <w:t>Redways and Pedestrian Access</w:t>
      </w:r>
      <w:bookmarkEnd w:id="23"/>
      <w:r w:rsidRPr="00F03D76">
        <w:rPr>
          <w:b/>
          <w:bCs/>
        </w:rPr>
        <w:t xml:space="preserve"> </w:t>
      </w:r>
    </w:p>
    <w:p w14:paraId="6FB03B20" w14:textId="11A13F14" w:rsidR="000B56B6" w:rsidRPr="000B56B6" w:rsidRDefault="000B56B6" w:rsidP="000B56B6">
      <w:pPr>
        <w:pStyle w:val="TEXTNO"/>
      </w:pPr>
      <w:r>
        <w:t xml:space="preserve">The site will be </w:t>
      </w:r>
      <w:r w:rsidRPr="000144F0">
        <w:t>linked into the Milton Keynes Redways network.</w:t>
      </w:r>
      <w:r w:rsidR="000144F0">
        <w:t xml:space="preserve"> Redways are shared-use paths for cycling and walking.</w:t>
      </w:r>
    </w:p>
    <w:p w14:paraId="56D93535" w14:textId="77777777" w:rsidR="000B56B6" w:rsidRPr="000B56B6" w:rsidRDefault="000B56B6" w:rsidP="000B56B6">
      <w:pPr>
        <w:pStyle w:val="TEXTNO"/>
      </w:pPr>
      <w:r>
        <w:t xml:space="preserve">The Redways provide connections to the north to the railway station and the </w:t>
      </w:r>
      <w:proofErr w:type="spellStart"/>
      <w:r>
        <w:t>Caldecotte</w:t>
      </w:r>
      <w:proofErr w:type="spellEnd"/>
      <w:r>
        <w:t xml:space="preserve"> residential district; and south to Watling Street and to Bletchley and Fenny Stratford. </w:t>
      </w:r>
    </w:p>
    <w:p w14:paraId="65DB1263" w14:textId="3ABD8220" w:rsidR="000B56B6" w:rsidRDefault="000B56B6" w:rsidP="000B56B6">
      <w:pPr>
        <w:pStyle w:val="TEXTNO"/>
      </w:pPr>
      <w:r>
        <w:t xml:space="preserve">The existing Public Rights of Way (PROW) through the site will be retained. </w:t>
      </w:r>
    </w:p>
    <w:p w14:paraId="1335E131" w14:textId="5BBFC596" w:rsidR="00F9585B" w:rsidRDefault="00F9585B">
      <w:pPr>
        <w:rPr>
          <w:rFonts w:ascii="Century Gothic" w:hAnsi="Century Gothic"/>
          <w:iCs/>
          <w:color w:val="595959"/>
          <w:sz w:val="20"/>
        </w:rPr>
      </w:pPr>
      <w:r>
        <w:br w:type="page"/>
      </w:r>
    </w:p>
    <w:p w14:paraId="08C93F5A" w14:textId="41CB4015" w:rsidR="002D09D5" w:rsidRDefault="001579D8" w:rsidP="002D09D5">
      <w:pPr>
        <w:pStyle w:val="HEADINGNOREMOVE"/>
        <w:numPr>
          <w:ilvl w:val="0"/>
          <w:numId w:val="5"/>
        </w:numPr>
      </w:pPr>
      <w:bookmarkStart w:id="24" w:name="_Toc36809950"/>
      <w:bookmarkStart w:id="25" w:name="_Toc36809951"/>
      <w:bookmarkStart w:id="26" w:name="_Toc36809952"/>
      <w:bookmarkStart w:id="27" w:name="_Toc36809953"/>
      <w:bookmarkStart w:id="28" w:name="_Toc36809954"/>
      <w:bookmarkStart w:id="29" w:name="_Toc36809955"/>
      <w:bookmarkStart w:id="30" w:name="_Toc36809956"/>
      <w:bookmarkStart w:id="31" w:name="_Toc36809957"/>
      <w:bookmarkStart w:id="32" w:name="_Toc36809958"/>
      <w:bookmarkStart w:id="33" w:name="_Toc36809959"/>
      <w:bookmarkStart w:id="34" w:name="_Toc36809960"/>
      <w:bookmarkStart w:id="35" w:name="_Toc36809961"/>
      <w:bookmarkStart w:id="36" w:name="_Toc36809962"/>
      <w:bookmarkStart w:id="37" w:name="_Toc36809963"/>
      <w:bookmarkStart w:id="38" w:name="_Toc36809964"/>
      <w:bookmarkStart w:id="39" w:name="_Toc36809965"/>
      <w:bookmarkStart w:id="40" w:name="_Toc36809966"/>
      <w:bookmarkStart w:id="41" w:name="_Toc36809967"/>
      <w:bookmarkStart w:id="42" w:name="_Toc36809968"/>
      <w:bookmarkStart w:id="43" w:name="_Toc36809969"/>
      <w:bookmarkStart w:id="44" w:name="_Toc36809970"/>
      <w:bookmarkStart w:id="45" w:name="_Toc36809971"/>
      <w:bookmarkStart w:id="46" w:name="_Toc36809972"/>
      <w:bookmarkStart w:id="47" w:name="_Toc36809973"/>
      <w:bookmarkStart w:id="48" w:name="_Toc36809974"/>
      <w:bookmarkStart w:id="49" w:name="_Toc36809975"/>
      <w:bookmarkStart w:id="50" w:name="_Toc36809976"/>
      <w:bookmarkStart w:id="51" w:name="_Toc36809977"/>
      <w:bookmarkStart w:id="52" w:name="_Toc36809978"/>
      <w:bookmarkStart w:id="53" w:name="_Toc36809979"/>
      <w:bookmarkStart w:id="54" w:name="_Toc36809980"/>
      <w:bookmarkEnd w:id="15"/>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r>
        <w:lastRenderedPageBreak/>
        <w:t>PLANNING CONTEXT</w:t>
      </w:r>
      <w:bookmarkEnd w:id="54"/>
    </w:p>
    <w:p w14:paraId="2B9019C4" w14:textId="032C463C" w:rsidR="002D09D5" w:rsidRDefault="00F377EB" w:rsidP="00782E33">
      <w:pPr>
        <w:pStyle w:val="SUB-HEADING"/>
      </w:pPr>
      <w:r>
        <w:t>Introduction</w:t>
      </w:r>
    </w:p>
    <w:p w14:paraId="04AFFB49" w14:textId="29620BB9" w:rsidR="00AE2017" w:rsidRDefault="00AE2017" w:rsidP="00AE2017">
      <w:pPr>
        <w:pStyle w:val="TEXTNO"/>
      </w:pPr>
      <w:r>
        <w:t>It is agreed that the following policies</w:t>
      </w:r>
      <w:r w:rsidR="00676BF6">
        <w:t xml:space="preserve"> and guidance</w:t>
      </w:r>
      <w:r>
        <w:t xml:space="preserve"> are those that are relevant to the consideration of this appeal</w:t>
      </w:r>
      <w:r w:rsidR="00676BF6">
        <w:t xml:space="preserve"> in terms of assessing the impact </w:t>
      </w:r>
      <w:r w:rsidR="00061120">
        <w:t xml:space="preserve">of the development </w:t>
      </w:r>
      <w:r w:rsidR="00676BF6">
        <w:t xml:space="preserve">on the strategic road network (SRN). </w:t>
      </w:r>
      <w:r>
        <w:t xml:space="preserve"> </w:t>
      </w:r>
    </w:p>
    <w:p w14:paraId="11C8CC80" w14:textId="77777777" w:rsidR="00AE2017" w:rsidRPr="00AE2017" w:rsidRDefault="00AE2017" w:rsidP="00AE2017">
      <w:pPr>
        <w:pStyle w:val="TEXTNO"/>
        <w:numPr>
          <w:ilvl w:val="0"/>
          <w:numId w:val="0"/>
        </w:numPr>
        <w:ind w:left="624"/>
        <w:rPr>
          <w:b/>
          <w:bCs/>
        </w:rPr>
      </w:pPr>
      <w:bookmarkStart w:id="55" w:name="_Toc33774223"/>
      <w:r w:rsidRPr="00AE2017">
        <w:rPr>
          <w:b/>
          <w:bCs/>
        </w:rPr>
        <w:t>National Planning Policy Framework (2019)</w:t>
      </w:r>
      <w:bookmarkEnd w:id="55"/>
      <w:r w:rsidRPr="00AE2017">
        <w:rPr>
          <w:b/>
          <w:bCs/>
        </w:rPr>
        <w:t xml:space="preserve"> </w:t>
      </w:r>
    </w:p>
    <w:p w14:paraId="5F59FD00" w14:textId="5C3825EE" w:rsidR="00AE2017" w:rsidRDefault="00AE2017" w:rsidP="00AE2017">
      <w:pPr>
        <w:pStyle w:val="TEXTNO"/>
      </w:pPr>
      <w:r>
        <w:t>It is agreed that the following sections of the National Planning Policy Framework should be considered with regards to the assessment of the appeal</w:t>
      </w:r>
      <w:r w:rsidR="0070750D">
        <w:t xml:space="preserve"> in terms of traffic and transportation impacts</w:t>
      </w:r>
      <w:r>
        <w:t xml:space="preserve">. </w:t>
      </w:r>
    </w:p>
    <w:p w14:paraId="1A4BD32D" w14:textId="77777777" w:rsidR="00AE2017" w:rsidRDefault="00AE2017" w:rsidP="00CC48F7">
      <w:pPr>
        <w:pStyle w:val="TEXTNO"/>
        <w:numPr>
          <w:ilvl w:val="0"/>
          <w:numId w:val="18"/>
        </w:numPr>
        <w:spacing w:line="240" w:lineRule="auto"/>
      </w:pPr>
      <w:r>
        <w:t>Section 2: Achieving sustainable development</w:t>
      </w:r>
    </w:p>
    <w:p w14:paraId="04114E02" w14:textId="77777777" w:rsidR="00AE2017" w:rsidRDefault="00AE2017" w:rsidP="00CC48F7">
      <w:pPr>
        <w:pStyle w:val="TEXTNO"/>
        <w:numPr>
          <w:ilvl w:val="0"/>
          <w:numId w:val="18"/>
        </w:numPr>
        <w:spacing w:line="240" w:lineRule="auto"/>
      </w:pPr>
      <w:r>
        <w:t xml:space="preserve">Section 8: Promoting healthy and safe communities </w:t>
      </w:r>
    </w:p>
    <w:p w14:paraId="26EA47AB" w14:textId="0B2A6CBB" w:rsidR="00AE2017" w:rsidRDefault="00AE2017" w:rsidP="00CC48F7">
      <w:pPr>
        <w:pStyle w:val="TEXTNO"/>
        <w:numPr>
          <w:ilvl w:val="0"/>
          <w:numId w:val="18"/>
        </w:numPr>
        <w:spacing w:line="240" w:lineRule="auto"/>
      </w:pPr>
      <w:r>
        <w:t>Section 9: Promoting sustainable transport</w:t>
      </w:r>
    </w:p>
    <w:p w14:paraId="6431CE0D" w14:textId="52AE8086" w:rsidR="00676BF6" w:rsidRPr="00AE2017" w:rsidRDefault="00676BF6" w:rsidP="00676BF6">
      <w:pPr>
        <w:pStyle w:val="TEXTNO"/>
        <w:numPr>
          <w:ilvl w:val="0"/>
          <w:numId w:val="0"/>
        </w:numPr>
        <w:ind w:left="624"/>
        <w:rPr>
          <w:b/>
          <w:bCs/>
        </w:rPr>
      </w:pPr>
      <w:proofErr w:type="spellStart"/>
      <w:r>
        <w:rPr>
          <w:b/>
          <w:bCs/>
        </w:rPr>
        <w:t>DfT</w:t>
      </w:r>
      <w:proofErr w:type="spellEnd"/>
      <w:r>
        <w:rPr>
          <w:b/>
          <w:bCs/>
        </w:rPr>
        <w:t xml:space="preserve"> Circular 02/2013 The Strategic Road Network and the delivery of sustainable development (2013)</w:t>
      </w:r>
    </w:p>
    <w:p w14:paraId="65BAC27B" w14:textId="6F1CB53A" w:rsidR="00676BF6" w:rsidRPr="0052049F" w:rsidRDefault="00676BF6" w:rsidP="00676BF6">
      <w:pPr>
        <w:pStyle w:val="TEXTNO"/>
      </w:pPr>
      <w:r w:rsidRPr="0052049F">
        <w:t xml:space="preserve">It is agreed that the following </w:t>
      </w:r>
      <w:r w:rsidR="0052049F">
        <w:t>paragraphs</w:t>
      </w:r>
      <w:r w:rsidRPr="0052049F">
        <w:t xml:space="preserve"> of the </w:t>
      </w:r>
      <w:r w:rsidR="0052049F">
        <w:t>Circular</w:t>
      </w:r>
      <w:r w:rsidRPr="0052049F">
        <w:t xml:space="preserve"> should be considered with regards to the assessment of the appeal in terms of traffic and transportation impacts</w:t>
      </w:r>
      <w:r w:rsidR="0052049F">
        <w:t xml:space="preserve"> on the SRN</w:t>
      </w:r>
      <w:r w:rsidRPr="0052049F">
        <w:t xml:space="preserve">. </w:t>
      </w:r>
    </w:p>
    <w:p w14:paraId="48C3C8E4" w14:textId="735BDBCE" w:rsidR="00676BF6" w:rsidRDefault="0052049F" w:rsidP="00676BF6">
      <w:pPr>
        <w:pStyle w:val="TEXTNO"/>
        <w:numPr>
          <w:ilvl w:val="0"/>
          <w:numId w:val="18"/>
        </w:numPr>
      </w:pPr>
      <w:r>
        <w:t>Paragraphs 9-11</w:t>
      </w:r>
      <w:r w:rsidR="00676BF6" w:rsidRPr="0052049F">
        <w:t xml:space="preserve">: </w:t>
      </w:r>
      <w:r>
        <w:t>The strategic road network and economic growth</w:t>
      </w:r>
    </w:p>
    <w:p w14:paraId="260C6FD7" w14:textId="43AE3777" w:rsidR="0052049F" w:rsidRDefault="0052049F" w:rsidP="00676BF6">
      <w:pPr>
        <w:pStyle w:val="TEXTNO"/>
        <w:numPr>
          <w:ilvl w:val="0"/>
          <w:numId w:val="18"/>
        </w:numPr>
      </w:pPr>
      <w:r>
        <w:t>Paragraph 17: Promoting sustainable transport solutions through Local Plans</w:t>
      </w:r>
    </w:p>
    <w:p w14:paraId="50CC6C9B" w14:textId="7A3A3456" w:rsidR="0052049F" w:rsidRPr="0052049F" w:rsidRDefault="0052049F" w:rsidP="0052049F">
      <w:pPr>
        <w:pStyle w:val="TEXTNO"/>
        <w:numPr>
          <w:ilvl w:val="0"/>
          <w:numId w:val="18"/>
        </w:numPr>
      </w:pPr>
      <w:r>
        <w:t>Paragraphs 21-24: Development Management: General principles</w:t>
      </w:r>
    </w:p>
    <w:p w14:paraId="0D92B8E9" w14:textId="6B4A9C79" w:rsidR="0052049F" w:rsidRDefault="0052049F" w:rsidP="00676BF6">
      <w:pPr>
        <w:pStyle w:val="TEXTNO"/>
        <w:numPr>
          <w:ilvl w:val="0"/>
          <w:numId w:val="18"/>
        </w:numPr>
      </w:pPr>
      <w:r>
        <w:t>Paragraphs 25-27: Development Management: Assessment of development impact</w:t>
      </w:r>
    </w:p>
    <w:p w14:paraId="47F8B1A1" w14:textId="56F6D59D" w:rsidR="00624A68" w:rsidRPr="0052049F" w:rsidRDefault="00624A68" w:rsidP="00624A68">
      <w:pPr>
        <w:pStyle w:val="TEXTNO"/>
        <w:numPr>
          <w:ilvl w:val="0"/>
          <w:numId w:val="18"/>
        </w:numPr>
      </w:pPr>
      <w:r>
        <w:t>Paragraphs 28-30: Development Management: Travel Plans</w:t>
      </w:r>
    </w:p>
    <w:p w14:paraId="4F9BD30A" w14:textId="78449BE2" w:rsidR="00624A68" w:rsidRPr="0052049F" w:rsidRDefault="00624A68" w:rsidP="00624A68">
      <w:pPr>
        <w:pStyle w:val="TEXTNO"/>
        <w:numPr>
          <w:ilvl w:val="0"/>
          <w:numId w:val="18"/>
        </w:numPr>
      </w:pPr>
      <w:r>
        <w:t>Paragraphs 31-32: Development Management: Demand management</w:t>
      </w:r>
    </w:p>
    <w:p w14:paraId="5BFE64C6" w14:textId="656C69B5" w:rsidR="00624A68" w:rsidRPr="0052049F" w:rsidRDefault="00624A68" w:rsidP="00624A68">
      <w:pPr>
        <w:pStyle w:val="TEXTNO"/>
        <w:numPr>
          <w:ilvl w:val="0"/>
          <w:numId w:val="18"/>
        </w:numPr>
      </w:pPr>
      <w:r>
        <w:t>Paragraphs 33-36: Development Management: Capacity enhancement</w:t>
      </w:r>
    </w:p>
    <w:p w14:paraId="69753F4B" w14:textId="3927126A" w:rsidR="00AE2017" w:rsidRPr="00AE2017" w:rsidRDefault="00061120" w:rsidP="00AE2017">
      <w:pPr>
        <w:pStyle w:val="TEXTNO"/>
        <w:numPr>
          <w:ilvl w:val="0"/>
          <w:numId w:val="0"/>
        </w:numPr>
        <w:ind w:left="624"/>
        <w:rPr>
          <w:b/>
          <w:bCs/>
        </w:rPr>
      </w:pPr>
      <w:r>
        <w:rPr>
          <w:b/>
          <w:bCs/>
        </w:rPr>
        <w:t xml:space="preserve">Supplementary HE Guidance </w:t>
      </w:r>
    </w:p>
    <w:p w14:paraId="287F0665" w14:textId="48FCD862" w:rsidR="0052049F" w:rsidRPr="00061120" w:rsidRDefault="0052049F" w:rsidP="0052049F">
      <w:pPr>
        <w:pStyle w:val="TEXTNO"/>
      </w:pPr>
      <w:r w:rsidRPr="00061120">
        <w:t xml:space="preserve">It is agreed that the following </w:t>
      </w:r>
      <w:r w:rsidR="00061120" w:rsidRPr="00061120">
        <w:t>guidance document should be considered with regards to the assessment of the appeal in terms of traffic and transportation impacts on the SRN.</w:t>
      </w:r>
    </w:p>
    <w:p w14:paraId="41C86DBA" w14:textId="4E72DE2B" w:rsidR="00061120" w:rsidRDefault="00061120" w:rsidP="00061120">
      <w:pPr>
        <w:pStyle w:val="TEXTNO"/>
        <w:numPr>
          <w:ilvl w:val="0"/>
          <w:numId w:val="18"/>
        </w:numPr>
      </w:pPr>
      <w:r w:rsidRPr="00061120">
        <w:lastRenderedPageBreak/>
        <w:t>The strategic road network. Planning for the future: A guide to working with Highways England on planning matters (2015)</w:t>
      </w:r>
      <w:r w:rsidR="00635A84">
        <w:t>.</w:t>
      </w:r>
    </w:p>
    <w:p w14:paraId="27C1EDF1" w14:textId="60095FC4" w:rsidR="00635A84" w:rsidRDefault="00635A84">
      <w:pPr>
        <w:rPr>
          <w:rFonts w:ascii="Century Gothic" w:hAnsi="Century Gothic"/>
          <w:iCs/>
          <w:color w:val="595959"/>
          <w:sz w:val="20"/>
        </w:rPr>
      </w:pPr>
      <w:r>
        <w:br w:type="page"/>
      </w:r>
    </w:p>
    <w:p w14:paraId="4494E789" w14:textId="72F876AC" w:rsidR="002D09D5" w:rsidRPr="00D96763" w:rsidRDefault="00B50FB4" w:rsidP="002D09D5">
      <w:pPr>
        <w:pStyle w:val="HEADINGNOREMOVE"/>
        <w:numPr>
          <w:ilvl w:val="0"/>
          <w:numId w:val="5"/>
        </w:numPr>
      </w:pPr>
      <w:bookmarkStart w:id="56" w:name="_Toc36809981"/>
      <w:bookmarkEnd w:id="16"/>
      <w:bookmarkEnd w:id="17"/>
      <w:r>
        <w:lastRenderedPageBreak/>
        <w:t>AREAS OF AGREEMENT</w:t>
      </w:r>
      <w:r w:rsidR="00071F5C">
        <w:t xml:space="preserve"> </w:t>
      </w:r>
      <w:r w:rsidR="00861DD7">
        <w:t>(PRIOR TO DETERMINATION)</w:t>
      </w:r>
      <w:bookmarkEnd w:id="56"/>
    </w:p>
    <w:p w14:paraId="6EEB01A2" w14:textId="56D8EFCF" w:rsidR="00EF7FC1" w:rsidRPr="00E1384C" w:rsidRDefault="00EF7FC1" w:rsidP="00EF7FC1">
      <w:pPr>
        <w:pStyle w:val="TEXTNO"/>
        <w:numPr>
          <w:ilvl w:val="0"/>
          <w:numId w:val="0"/>
        </w:numPr>
        <w:ind w:left="624"/>
        <w:rPr>
          <w:b/>
        </w:rPr>
      </w:pPr>
      <w:r>
        <w:rPr>
          <w:b/>
          <w:shd w:val="clear" w:color="auto" w:fill="FFFFFF"/>
        </w:rPr>
        <w:t xml:space="preserve">Introduction </w:t>
      </w:r>
    </w:p>
    <w:p w14:paraId="48AA87F5" w14:textId="537D4C79" w:rsidR="00EF7FC1" w:rsidRPr="007A5E2A" w:rsidRDefault="00EF7FC1" w:rsidP="00EF7FC1">
      <w:pPr>
        <w:pStyle w:val="TEXTNO"/>
      </w:pPr>
      <w:r>
        <w:t xml:space="preserve">The following </w:t>
      </w:r>
      <w:r w:rsidR="001F7AFE">
        <w:t>Transport Assessment</w:t>
      </w:r>
      <w:r>
        <w:t xml:space="preserve"> parameters have been agreed between BWB and </w:t>
      </w:r>
      <w:r w:rsidR="00F85C82">
        <w:t>AECOM acting on behalf of Highways England</w:t>
      </w:r>
      <w:r>
        <w:t xml:space="preserve"> during the production of the Transport Assessment report</w:t>
      </w:r>
      <w:r w:rsidR="00861DD7">
        <w:t xml:space="preserve"> and prior to the determination of the planning application. </w:t>
      </w:r>
    </w:p>
    <w:p w14:paraId="1F835E72" w14:textId="77D2EAA4" w:rsidR="002D09D5" w:rsidRPr="0092480C" w:rsidRDefault="0092480C" w:rsidP="005F7DF6">
      <w:pPr>
        <w:pStyle w:val="TEXTNO"/>
        <w:numPr>
          <w:ilvl w:val="0"/>
          <w:numId w:val="0"/>
        </w:numPr>
        <w:ind w:left="624"/>
        <w:rPr>
          <w:b/>
        </w:rPr>
      </w:pPr>
      <w:r w:rsidRPr="0092480C">
        <w:rPr>
          <w:b/>
          <w:shd w:val="clear" w:color="auto" w:fill="FFFFFF"/>
        </w:rPr>
        <w:t>Various Items of Agreement</w:t>
      </w:r>
    </w:p>
    <w:p w14:paraId="2231DD5C" w14:textId="6D395282" w:rsidR="00E61386" w:rsidRPr="00E16D0B" w:rsidRDefault="00E16D0B" w:rsidP="005F7DF6">
      <w:pPr>
        <w:pStyle w:val="TEXTNO"/>
      </w:pPr>
      <w:r w:rsidRPr="00E16D0B">
        <w:rPr>
          <w:b/>
          <w:bCs/>
        </w:rPr>
        <w:t>Table 3</w:t>
      </w:r>
      <w:r w:rsidRPr="00E16D0B">
        <w:t xml:space="preserve"> provides </w:t>
      </w:r>
      <w:r>
        <w:t xml:space="preserve">a summary of the key items that have been agreed between BWB and HE and the AECOM responses this is documented in. </w:t>
      </w:r>
    </w:p>
    <w:p w14:paraId="1D6290F8" w14:textId="39AD7FA5" w:rsidR="00EE5CEA" w:rsidRDefault="00EE5CEA" w:rsidP="00EE5CEA">
      <w:pPr>
        <w:pStyle w:val="Caption"/>
        <w:keepNext/>
        <w:ind w:firstLine="624"/>
      </w:pPr>
      <w:bookmarkStart w:id="57" w:name="_Toc36809988"/>
      <w:r>
        <w:t xml:space="preserve">Table </w:t>
      </w:r>
      <w:fldSimple w:instr=" SEQ Table \* ARABIC ">
        <w:r>
          <w:rPr>
            <w:noProof/>
          </w:rPr>
          <w:t>3</w:t>
        </w:r>
      </w:fldSimple>
      <w:r>
        <w:t>: Transport Assessment Items Agreed between BWB and HE</w:t>
      </w:r>
      <w:bookmarkEnd w:id="57"/>
    </w:p>
    <w:tbl>
      <w:tblPr>
        <w:tblW w:w="7972" w:type="dxa"/>
        <w:tblInd w:w="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9"/>
        <w:gridCol w:w="1276"/>
        <w:gridCol w:w="5237"/>
      </w:tblGrid>
      <w:tr w:rsidR="00EE5CEA" w:rsidRPr="003C22F4" w14:paraId="5B7A45BB" w14:textId="77777777" w:rsidTr="00D17389">
        <w:trPr>
          <w:trHeight w:val="387"/>
        </w:trPr>
        <w:tc>
          <w:tcPr>
            <w:tcW w:w="1459" w:type="dxa"/>
            <w:shd w:val="clear" w:color="auto" w:fill="595959"/>
            <w:vAlign w:val="center"/>
          </w:tcPr>
          <w:p w14:paraId="6B601AEE" w14:textId="781F46A6" w:rsidR="00EE5CEA" w:rsidRPr="00131349" w:rsidRDefault="00EE5CEA" w:rsidP="004654B0">
            <w:pPr>
              <w:spacing w:after="0" w:line="240" w:lineRule="auto"/>
              <w:jc w:val="center"/>
              <w:rPr>
                <w:rFonts w:ascii="Century Gothic" w:eastAsia="Times New Roman" w:hAnsi="Century Gothic" w:cs="Times New Roman"/>
                <w:b/>
                <w:bCs/>
                <w:color w:val="FFFFFF"/>
                <w:sz w:val="18"/>
                <w:szCs w:val="18"/>
                <w:lang w:eastAsia="en-GB"/>
              </w:rPr>
            </w:pPr>
            <w:r>
              <w:rPr>
                <w:rFonts w:ascii="Century Gothic" w:eastAsia="Times New Roman" w:hAnsi="Century Gothic" w:cs="Times New Roman"/>
                <w:b/>
                <w:bCs/>
                <w:color w:val="FFFFFF"/>
                <w:sz w:val="18"/>
                <w:szCs w:val="18"/>
                <w:lang w:eastAsia="en-GB"/>
              </w:rPr>
              <w:t>AECOM Response</w:t>
            </w:r>
          </w:p>
        </w:tc>
        <w:tc>
          <w:tcPr>
            <w:tcW w:w="1276" w:type="dxa"/>
            <w:shd w:val="clear" w:color="000000" w:fill="595959"/>
            <w:vAlign w:val="center"/>
          </w:tcPr>
          <w:p w14:paraId="5D065E2E" w14:textId="5897BC52" w:rsidR="00EE5CEA" w:rsidRDefault="00EE5CEA" w:rsidP="00EE5CEA">
            <w:pPr>
              <w:spacing w:after="0" w:line="240" w:lineRule="auto"/>
              <w:jc w:val="center"/>
              <w:rPr>
                <w:rFonts w:ascii="Century Gothic" w:eastAsia="Times New Roman" w:hAnsi="Century Gothic" w:cs="Times New Roman"/>
                <w:b/>
                <w:bCs/>
                <w:color w:val="FFFFFF"/>
                <w:sz w:val="18"/>
                <w:szCs w:val="18"/>
                <w:lang w:eastAsia="en-GB"/>
              </w:rPr>
            </w:pPr>
            <w:r>
              <w:rPr>
                <w:rFonts w:ascii="Century Gothic" w:eastAsia="Times New Roman" w:hAnsi="Century Gothic" w:cs="Times New Roman"/>
                <w:b/>
                <w:bCs/>
                <w:color w:val="FFFFFF"/>
                <w:sz w:val="18"/>
                <w:szCs w:val="18"/>
                <w:lang w:eastAsia="en-GB"/>
              </w:rPr>
              <w:t>Date</w:t>
            </w:r>
          </w:p>
        </w:tc>
        <w:tc>
          <w:tcPr>
            <w:tcW w:w="5237" w:type="dxa"/>
            <w:shd w:val="clear" w:color="000000" w:fill="595959"/>
            <w:vAlign w:val="center"/>
          </w:tcPr>
          <w:p w14:paraId="60F6146B" w14:textId="76A6187D" w:rsidR="00EE5CEA" w:rsidRPr="00131349" w:rsidRDefault="00EE5CEA" w:rsidP="004654B0">
            <w:pPr>
              <w:spacing w:after="0" w:line="240" w:lineRule="auto"/>
              <w:jc w:val="center"/>
              <w:rPr>
                <w:rFonts w:ascii="Century Gothic" w:eastAsia="Times New Roman" w:hAnsi="Century Gothic" w:cs="Times New Roman"/>
                <w:b/>
                <w:bCs/>
                <w:color w:val="FFFFFF"/>
                <w:sz w:val="18"/>
                <w:szCs w:val="18"/>
                <w:lang w:eastAsia="en-GB"/>
              </w:rPr>
            </w:pPr>
            <w:r>
              <w:rPr>
                <w:rFonts w:ascii="Century Gothic" w:eastAsia="Times New Roman" w:hAnsi="Century Gothic" w:cs="Times New Roman"/>
                <w:b/>
                <w:bCs/>
                <w:color w:val="FFFFFF"/>
                <w:sz w:val="18"/>
                <w:szCs w:val="18"/>
                <w:lang w:eastAsia="en-GB"/>
              </w:rPr>
              <w:t>Items Agreed</w:t>
            </w:r>
          </w:p>
        </w:tc>
      </w:tr>
      <w:tr w:rsidR="00EE5CEA" w:rsidRPr="003C22F4" w14:paraId="5339E12D" w14:textId="77777777" w:rsidTr="00D17389">
        <w:trPr>
          <w:trHeight w:val="289"/>
        </w:trPr>
        <w:tc>
          <w:tcPr>
            <w:tcW w:w="1459" w:type="dxa"/>
            <w:shd w:val="clear" w:color="auto" w:fill="auto"/>
            <w:vAlign w:val="center"/>
          </w:tcPr>
          <w:p w14:paraId="3A6088CA" w14:textId="77777777" w:rsidR="00EE5CEA" w:rsidRPr="00D17389" w:rsidRDefault="00EE5CEA" w:rsidP="00EE5CEA">
            <w:pPr>
              <w:spacing w:after="0" w:line="240" w:lineRule="auto"/>
              <w:jc w:val="center"/>
              <w:rPr>
                <w:rFonts w:ascii="Century Gothic" w:eastAsia="Times New Roman" w:hAnsi="Century Gothic" w:cs="Times New Roman"/>
                <w:b/>
                <w:bCs/>
                <w:color w:val="000000"/>
                <w:sz w:val="18"/>
                <w:szCs w:val="18"/>
                <w:lang w:eastAsia="en-GB"/>
              </w:rPr>
            </w:pPr>
            <w:r w:rsidRPr="00D17389">
              <w:rPr>
                <w:rFonts w:ascii="Century Gothic" w:eastAsia="Times New Roman" w:hAnsi="Century Gothic" w:cs="Times New Roman"/>
                <w:b/>
                <w:bCs/>
                <w:color w:val="000000"/>
                <w:sz w:val="18"/>
                <w:szCs w:val="18"/>
                <w:lang w:eastAsia="en-GB"/>
              </w:rPr>
              <w:t>TN01</w:t>
            </w:r>
          </w:p>
          <w:p w14:paraId="7CD1F03F" w14:textId="46C76E2C" w:rsidR="00D17389" w:rsidRPr="009B2635" w:rsidRDefault="00D17389"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Scoping Material Review</w:t>
            </w:r>
          </w:p>
        </w:tc>
        <w:tc>
          <w:tcPr>
            <w:tcW w:w="1276" w:type="dxa"/>
            <w:vAlign w:val="center"/>
          </w:tcPr>
          <w:p w14:paraId="43BBCF49" w14:textId="2A655B93" w:rsidR="00EE5CEA" w:rsidRPr="009B2635" w:rsidRDefault="00EE5CEA"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19/01/2018</w:t>
            </w:r>
          </w:p>
        </w:tc>
        <w:tc>
          <w:tcPr>
            <w:tcW w:w="5237" w:type="dxa"/>
            <w:vAlign w:val="center"/>
          </w:tcPr>
          <w:p w14:paraId="1CFA8E82" w14:textId="10A23CA8" w:rsidR="00EE5CEA" w:rsidRPr="00CD3CA6" w:rsidRDefault="00CD3CA6" w:rsidP="00CD3CA6">
            <w:pPr>
              <w:pStyle w:val="ListParagraph"/>
              <w:numPr>
                <w:ilvl w:val="0"/>
                <w:numId w:val="42"/>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No items agreed. </w:t>
            </w:r>
          </w:p>
        </w:tc>
      </w:tr>
      <w:tr w:rsidR="00EE5CEA" w:rsidRPr="003C22F4" w14:paraId="0D9DC03F" w14:textId="77777777" w:rsidTr="00D17389">
        <w:trPr>
          <w:trHeight w:val="289"/>
        </w:trPr>
        <w:tc>
          <w:tcPr>
            <w:tcW w:w="1459" w:type="dxa"/>
            <w:shd w:val="clear" w:color="auto" w:fill="auto"/>
            <w:vAlign w:val="center"/>
          </w:tcPr>
          <w:p w14:paraId="5CA0D26D" w14:textId="77777777" w:rsidR="00EE5CEA" w:rsidRPr="00D17389" w:rsidRDefault="00C93348" w:rsidP="00EE5CEA">
            <w:pPr>
              <w:spacing w:after="0" w:line="240" w:lineRule="auto"/>
              <w:jc w:val="center"/>
              <w:rPr>
                <w:rFonts w:ascii="Century Gothic" w:eastAsia="Times New Roman" w:hAnsi="Century Gothic" w:cs="Times New Roman"/>
                <w:b/>
                <w:bCs/>
                <w:color w:val="000000"/>
                <w:sz w:val="18"/>
                <w:szCs w:val="18"/>
                <w:lang w:eastAsia="en-GB"/>
              </w:rPr>
            </w:pPr>
            <w:r w:rsidRPr="00D17389">
              <w:rPr>
                <w:rFonts w:ascii="Century Gothic" w:eastAsia="Times New Roman" w:hAnsi="Century Gothic" w:cs="Times New Roman"/>
                <w:b/>
                <w:bCs/>
                <w:color w:val="000000"/>
                <w:sz w:val="18"/>
                <w:szCs w:val="18"/>
                <w:lang w:eastAsia="en-GB"/>
              </w:rPr>
              <w:t>TN02</w:t>
            </w:r>
          </w:p>
          <w:p w14:paraId="6E804DEB" w14:textId="2029E4FA" w:rsidR="00D17389" w:rsidRPr="009B2635" w:rsidRDefault="00D17389"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Transport Assessment Review</w:t>
            </w:r>
          </w:p>
        </w:tc>
        <w:tc>
          <w:tcPr>
            <w:tcW w:w="1276" w:type="dxa"/>
            <w:vAlign w:val="center"/>
          </w:tcPr>
          <w:p w14:paraId="40D8918B" w14:textId="1AC718BC" w:rsidR="00EE5CEA" w:rsidRPr="009B2635" w:rsidRDefault="00C93348"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02/11/2018</w:t>
            </w:r>
          </w:p>
        </w:tc>
        <w:tc>
          <w:tcPr>
            <w:tcW w:w="5237" w:type="dxa"/>
            <w:vAlign w:val="center"/>
          </w:tcPr>
          <w:p w14:paraId="4D1DB008" w14:textId="199844B3" w:rsidR="00EE5CEA" w:rsidRDefault="00C93348"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The weekday peak hours for existing traffic flows at the A5 Kelly’s Kitchen roundabout are 07:30-08:30 and 17:00-18:00.</w:t>
            </w:r>
          </w:p>
          <w:p w14:paraId="01904A9E" w14:textId="77777777" w:rsidR="00CD3CA6" w:rsidRDefault="00CD3CA6" w:rsidP="00CD3CA6">
            <w:pPr>
              <w:pStyle w:val="ListParagraph"/>
              <w:spacing w:after="0" w:line="240" w:lineRule="auto"/>
              <w:rPr>
                <w:rFonts w:ascii="Century Gothic" w:eastAsia="Times New Roman" w:hAnsi="Century Gothic" w:cs="Times New Roman"/>
                <w:color w:val="000000"/>
                <w:sz w:val="18"/>
                <w:szCs w:val="18"/>
                <w:lang w:eastAsia="en-GB"/>
              </w:rPr>
            </w:pPr>
          </w:p>
          <w:p w14:paraId="6FB3137C" w14:textId="178B3CBC" w:rsidR="00C93348" w:rsidRDefault="00C93348"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trip generation based on rounded development figures of 2.6m </w:t>
            </w:r>
            <w:proofErr w:type="spellStart"/>
            <w:r>
              <w:rPr>
                <w:rFonts w:ascii="Century Gothic" w:eastAsia="Times New Roman" w:hAnsi="Century Gothic" w:cs="Times New Roman"/>
                <w:color w:val="000000"/>
                <w:sz w:val="18"/>
                <w:szCs w:val="18"/>
                <w:lang w:eastAsia="en-GB"/>
              </w:rPr>
              <w:t>sq.ft</w:t>
            </w:r>
            <w:proofErr w:type="spellEnd"/>
            <w:r>
              <w:rPr>
                <w:rFonts w:ascii="Century Gothic" w:eastAsia="Times New Roman" w:hAnsi="Century Gothic" w:cs="Times New Roman"/>
                <w:color w:val="000000"/>
                <w:sz w:val="18"/>
                <w:szCs w:val="18"/>
                <w:lang w:eastAsia="en-GB"/>
              </w:rPr>
              <w:t xml:space="preserve"> or 241,548 </w:t>
            </w:r>
            <w:proofErr w:type="spellStart"/>
            <w:r>
              <w:rPr>
                <w:rFonts w:ascii="Century Gothic" w:eastAsia="Times New Roman" w:hAnsi="Century Gothic" w:cs="Times New Roman"/>
                <w:color w:val="000000"/>
                <w:sz w:val="18"/>
                <w:szCs w:val="18"/>
                <w:lang w:eastAsia="en-GB"/>
              </w:rPr>
              <w:t>sq.m</w:t>
            </w:r>
            <w:proofErr w:type="spellEnd"/>
            <w:r>
              <w:rPr>
                <w:rFonts w:ascii="Century Gothic" w:eastAsia="Times New Roman" w:hAnsi="Century Gothic" w:cs="Times New Roman"/>
                <w:color w:val="000000"/>
                <w:sz w:val="18"/>
                <w:szCs w:val="18"/>
                <w:lang w:eastAsia="en-GB"/>
              </w:rPr>
              <w:t>.</w:t>
            </w:r>
          </w:p>
          <w:p w14:paraId="53A5A7A7" w14:textId="77777777" w:rsidR="00CD3CA6" w:rsidRPr="00CD3CA6" w:rsidRDefault="00CD3CA6" w:rsidP="00CD3CA6">
            <w:pPr>
              <w:spacing w:after="0" w:line="240" w:lineRule="auto"/>
              <w:rPr>
                <w:rFonts w:ascii="Century Gothic" w:eastAsia="Times New Roman" w:hAnsi="Century Gothic" w:cs="Times New Roman"/>
                <w:color w:val="000000"/>
                <w:sz w:val="18"/>
                <w:szCs w:val="18"/>
                <w:lang w:eastAsia="en-GB"/>
              </w:rPr>
            </w:pPr>
          </w:p>
          <w:p w14:paraId="3145A399" w14:textId="4CDA0520" w:rsidR="00C93348" w:rsidRDefault="00C93348"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Light vehicle and Heavy vehicle trips generations agreed for weekday AM and PM peak hours.</w:t>
            </w:r>
          </w:p>
          <w:p w14:paraId="6303757D" w14:textId="77777777" w:rsidR="00CD3CA6" w:rsidRPr="00CD3CA6" w:rsidRDefault="00CD3CA6" w:rsidP="00CD3CA6">
            <w:pPr>
              <w:spacing w:after="0" w:line="240" w:lineRule="auto"/>
              <w:rPr>
                <w:rFonts w:ascii="Century Gothic" w:eastAsia="Times New Roman" w:hAnsi="Century Gothic" w:cs="Times New Roman"/>
                <w:color w:val="000000"/>
                <w:sz w:val="18"/>
                <w:szCs w:val="18"/>
                <w:lang w:eastAsia="en-GB"/>
              </w:rPr>
            </w:pPr>
          </w:p>
          <w:p w14:paraId="6A998221" w14:textId="01CFF3A9" w:rsidR="00CD3CA6" w:rsidRDefault="00CD3CA6"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Local trip distribution for light and heavy vehicles agreed (as far as A5 Kelly’s Kitchen roundabout).</w:t>
            </w:r>
          </w:p>
          <w:p w14:paraId="21C349FA" w14:textId="77777777" w:rsidR="00CD3CA6" w:rsidRPr="00CD3CA6" w:rsidRDefault="00CD3CA6" w:rsidP="00CD3CA6">
            <w:pPr>
              <w:spacing w:after="0" w:line="240" w:lineRule="auto"/>
              <w:rPr>
                <w:rFonts w:ascii="Century Gothic" w:eastAsia="Times New Roman" w:hAnsi="Century Gothic" w:cs="Times New Roman"/>
                <w:color w:val="000000"/>
                <w:sz w:val="18"/>
                <w:szCs w:val="18"/>
                <w:lang w:eastAsia="en-GB"/>
              </w:rPr>
            </w:pPr>
          </w:p>
          <w:p w14:paraId="1D50A1CE" w14:textId="4DC98D4D" w:rsidR="00CD3CA6" w:rsidRDefault="00CD3CA6"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Committed developments</w:t>
            </w:r>
            <w:r w:rsidR="00D17389">
              <w:rPr>
                <w:rFonts w:ascii="Century Gothic" w:eastAsia="Times New Roman" w:hAnsi="Century Gothic" w:cs="Times New Roman"/>
                <w:color w:val="000000"/>
                <w:sz w:val="18"/>
                <w:szCs w:val="18"/>
                <w:lang w:eastAsia="en-GB"/>
              </w:rPr>
              <w:t xml:space="preserve"> and highway schemes.</w:t>
            </w:r>
          </w:p>
          <w:p w14:paraId="395C1887" w14:textId="77777777" w:rsidR="00CD3CA6" w:rsidRPr="00CD3CA6" w:rsidRDefault="00CD3CA6" w:rsidP="00CD3CA6">
            <w:pPr>
              <w:pStyle w:val="ListParagraph"/>
              <w:rPr>
                <w:rFonts w:ascii="Century Gothic" w:eastAsia="Times New Roman" w:hAnsi="Century Gothic" w:cs="Times New Roman"/>
                <w:color w:val="000000"/>
                <w:sz w:val="18"/>
                <w:szCs w:val="18"/>
                <w:lang w:eastAsia="en-GB"/>
              </w:rPr>
            </w:pPr>
          </w:p>
          <w:p w14:paraId="59A40271" w14:textId="77777777" w:rsidR="00CD3CA6" w:rsidRDefault="00D17389"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Assessments Years (2023 opening year to assessment mitigation needs and 2031 future year for HE information).</w:t>
            </w:r>
          </w:p>
          <w:p w14:paraId="03FE842B" w14:textId="77777777" w:rsidR="00D17389" w:rsidRPr="00D17389" w:rsidRDefault="00D17389" w:rsidP="00D17389">
            <w:pPr>
              <w:pStyle w:val="ListParagraph"/>
              <w:rPr>
                <w:rFonts w:ascii="Century Gothic" w:eastAsia="Times New Roman" w:hAnsi="Century Gothic" w:cs="Times New Roman"/>
                <w:color w:val="000000"/>
                <w:sz w:val="18"/>
                <w:szCs w:val="18"/>
                <w:lang w:eastAsia="en-GB"/>
              </w:rPr>
            </w:pPr>
          </w:p>
          <w:p w14:paraId="75CEEEBE" w14:textId="77777777" w:rsidR="00D17389" w:rsidRDefault="00D17389" w:rsidP="00C93348">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proofErr w:type="spellStart"/>
            <w:r>
              <w:rPr>
                <w:rFonts w:ascii="Century Gothic" w:eastAsia="Times New Roman" w:hAnsi="Century Gothic" w:cs="Times New Roman"/>
                <w:color w:val="000000"/>
                <w:sz w:val="18"/>
                <w:szCs w:val="18"/>
                <w:lang w:eastAsia="en-GB"/>
              </w:rPr>
              <w:t>TEMPro</w:t>
            </w:r>
            <w:proofErr w:type="spellEnd"/>
            <w:r>
              <w:rPr>
                <w:rFonts w:ascii="Century Gothic" w:eastAsia="Times New Roman" w:hAnsi="Century Gothic" w:cs="Times New Roman"/>
                <w:color w:val="000000"/>
                <w:sz w:val="18"/>
                <w:szCs w:val="18"/>
                <w:lang w:eastAsia="en-GB"/>
              </w:rPr>
              <w:t xml:space="preserve"> growth factors using alternative assumptions applied to avoid double-counting committed development trips.</w:t>
            </w:r>
          </w:p>
          <w:p w14:paraId="4B3A10A7" w14:textId="7B43DF00" w:rsidR="00E32F9D" w:rsidRPr="00E32F9D" w:rsidRDefault="00E32F9D" w:rsidP="00E32F9D">
            <w:pPr>
              <w:spacing w:after="0" w:line="240" w:lineRule="auto"/>
              <w:rPr>
                <w:rFonts w:ascii="Century Gothic" w:eastAsia="Times New Roman" w:hAnsi="Century Gothic" w:cs="Times New Roman"/>
                <w:color w:val="000000"/>
                <w:sz w:val="18"/>
                <w:szCs w:val="18"/>
                <w:lang w:eastAsia="en-GB"/>
              </w:rPr>
            </w:pPr>
          </w:p>
        </w:tc>
      </w:tr>
      <w:tr w:rsidR="00EE5CEA" w:rsidRPr="003C22F4" w14:paraId="13E708CC" w14:textId="77777777" w:rsidTr="00D17389">
        <w:trPr>
          <w:trHeight w:val="289"/>
        </w:trPr>
        <w:tc>
          <w:tcPr>
            <w:tcW w:w="1459" w:type="dxa"/>
            <w:shd w:val="clear" w:color="auto" w:fill="auto"/>
            <w:vAlign w:val="center"/>
          </w:tcPr>
          <w:p w14:paraId="6F524527" w14:textId="77777777" w:rsidR="00D17389" w:rsidRDefault="009573FB" w:rsidP="00EE5CEA">
            <w:pPr>
              <w:spacing w:after="0" w:line="240" w:lineRule="auto"/>
              <w:jc w:val="center"/>
              <w:rPr>
                <w:rFonts w:ascii="Century Gothic" w:eastAsia="Times New Roman" w:hAnsi="Century Gothic" w:cs="Times New Roman"/>
                <w:color w:val="000000"/>
                <w:sz w:val="18"/>
                <w:szCs w:val="18"/>
                <w:lang w:eastAsia="en-GB"/>
              </w:rPr>
            </w:pPr>
            <w:r w:rsidRPr="00D17389">
              <w:rPr>
                <w:rFonts w:ascii="Century Gothic" w:eastAsia="Times New Roman" w:hAnsi="Century Gothic" w:cs="Times New Roman"/>
                <w:b/>
                <w:bCs/>
                <w:color w:val="000000"/>
                <w:sz w:val="18"/>
                <w:szCs w:val="18"/>
                <w:lang w:eastAsia="en-GB"/>
              </w:rPr>
              <w:t>TN03</w:t>
            </w:r>
            <w:r w:rsidR="00D17389">
              <w:rPr>
                <w:rFonts w:ascii="Century Gothic" w:eastAsia="Times New Roman" w:hAnsi="Century Gothic" w:cs="Times New Roman"/>
                <w:color w:val="000000"/>
                <w:sz w:val="18"/>
                <w:szCs w:val="18"/>
                <w:lang w:eastAsia="en-GB"/>
              </w:rPr>
              <w:t xml:space="preserve"> </w:t>
            </w:r>
          </w:p>
          <w:p w14:paraId="77E4E1BD" w14:textId="1846CDCF" w:rsidR="00EE5CEA" w:rsidRPr="009B2635" w:rsidRDefault="00D17389"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VISSIM Audit</w:t>
            </w:r>
          </w:p>
        </w:tc>
        <w:tc>
          <w:tcPr>
            <w:tcW w:w="1276" w:type="dxa"/>
            <w:vAlign w:val="center"/>
          </w:tcPr>
          <w:p w14:paraId="732C794E" w14:textId="15DEA8AC" w:rsidR="00EE5CEA" w:rsidRPr="009B2635" w:rsidRDefault="00D17389"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02/11/2018</w:t>
            </w:r>
          </w:p>
        </w:tc>
        <w:tc>
          <w:tcPr>
            <w:tcW w:w="5237" w:type="dxa"/>
            <w:vAlign w:val="center"/>
          </w:tcPr>
          <w:p w14:paraId="392EB860" w14:textId="77777777" w:rsidR="00EE5CEA" w:rsidRDefault="00D17389"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Use of overlapping connectors to manage static routes. </w:t>
            </w:r>
          </w:p>
          <w:p w14:paraId="22B4F9FC" w14:textId="4D290196" w:rsidR="00E32F9D" w:rsidRPr="00D17389" w:rsidRDefault="00E32F9D" w:rsidP="00E32F9D">
            <w:pPr>
              <w:pStyle w:val="ListParagraph"/>
              <w:spacing w:after="0" w:line="240" w:lineRule="auto"/>
              <w:rPr>
                <w:rFonts w:ascii="Century Gothic" w:eastAsia="Times New Roman" w:hAnsi="Century Gothic" w:cs="Times New Roman"/>
                <w:color w:val="000000"/>
                <w:sz w:val="18"/>
                <w:szCs w:val="18"/>
                <w:lang w:eastAsia="en-GB"/>
              </w:rPr>
            </w:pPr>
          </w:p>
        </w:tc>
      </w:tr>
      <w:tr w:rsidR="00EE5CEA" w:rsidRPr="003C22F4" w14:paraId="657ED594" w14:textId="77777777" w:rsidTr="00D17389">
        <w:trPr>
          <w:trHeight w:val="289"/>
        </w:trPr>
        <w:tc>
          <w:tcPr>
            <w:tcW w:w="1459" w:type="dxa"/>
            <w:shd w:val="clear" w:color="auto" w:fill="auto"/>
            <w:vAlign w:val="center"/>
          </w:tcPr>
          <w:p w14:paraId="1843033B" w14:textId="77777777" w:rsidR="00EE5CEA" w:rsidRPr="00D17389" w:rsidRDefault="009573FB" w:rsidP="00EE5CEA">
            <w:pPr>
              <w:spacing w:after="0" w:line="240" w:lineRule="auto"/>
              <w:jc w:val="center"/>
              <w:rPr>
                <w:rFonts w:ascii="Century Gothic" w:eastAsia="Times New Roman" w:hAnsi="Century Gothic" w:cs="Times New Roman"/>
                <w:b/>
                <w:bCs/>
                <w:color w:val="000000"/>
                <w:sz w:val="18"/>
                <w:szCs w:val="18"/>
                <w:lang w:eastAsia="en-GB"/>
              </w:rPr>
            </w:pPr>
            <w:r w:rsidRPr="00D17389">
              <w:rPr>
                <w:rFonts w:ascii="Century Gothic" w:eastAsia="Times New Roman" w:hAnsi="Century Gothic" w:cs="Times New Roman"/>
                <w:b/>
                <w:bCs/>
                <w:color w:val="000000"/>
                <w:sz w:val="18"/>
                <w:szCs w:val="18"/>
                <w:lang w:eastAsia="en-GB"/>
              </w:rPr>
              <w:t>TN04</w:t>
            </w:r>
          </w:p>
          <w:p w14:paraId="21494231" w14:textId="5ED33CB9" w:rsidR="00D17389" w:rsidRPr="009B2635" w:rsidRDefault="00D17389"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Audit of Revised VISSIM Model</w:t>
            </w:r>
          </w:p>
        </w:tc>
        <w:tc>
          <w:tcPr>
            <w:tcW w:w="1276" w:type="dxa"/>
            <w:vAlign w:val="center"/>
          </w:tcPr>
          <w:p w14:paraId="2881E4FC" w14:textId="5E1E6AAA" w:rsidR="00EE5CEA" w:rsidRPr="009B2635" w:rsidRDefault="00D17389"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26/04/2019</w:t>
            </w:r>
          </w:p>
        </w:tc>
        <w:tc>
          <w:tcPr>
            <w:tcW w:w="5237" w:type="dxa"/>
            <w:vAlign w:val="center"/>
          </w:tcPr>
          <w:p w14:paraId="6D933CF1" w14:textId="2AB218A3" w:rsidR="00EE5CEA" w:rsidRDefault="00D17389"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Major network coding errors associated with overlapping connectors addressed.</w:t>
            </w:r>
          </w:p>
          <w:p w14:paraId="0D67DF96" w14:textId="77777777" w:rsidR="00E32F9D" w:rsidRDefault="00E32F9D" w:rsidP="00E32F9D">
            <w:pPr>
              <w:pStyle w:val="ListParagraph"/>
              <w:spacing w:after="0" w:line="240" w:lineRule="auto"/>
              <w:rPr>
                <w:rFonts w:ascii="Century Gothic" w:eastAsia="Times New Roman" w:hAnsi="Century Gothic" w:cs="Times New Roman"/>
                <w:color w:val="000000"/>
                <w:sz w:val="18"/>
                <w:szCs w:val="18"/>
                <w:lang w:eastAsia="en-GB"/>
              </w:rPr>
            </w:pPr>
          </w:p>
          <w:p w14:paraId="49B56ACA" w14:textId="77777777" w:rsidR="00D17389" w:rsidRDefault="00E32F9D"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Signal coding and detector errors addressed.</w:t>
            </w:r>
          </w:p>
          <w:p w14:paraId="4FCE91B6" w14:textId="77777777" w:rsidR="00E32F9D" w:rsidRPr="00E32F9D" w:rsidRDefault="00E32F9D" w:rsidP="00E32F9D">
            <w:pPr>
              <w:pStyle w:val="ListParagraph"/>
              <w:rPr>
                <w:rFonts w:ascii="Century Gothic" w:eastAsia="Times New Roman" w:hAnsi="Century Gothic" w:cs="Times New Roman"/>
                <w:color w:val="000000"/>
                <w:sz w:val="18"/>
                <w:szCs w:val="18"/>
                <w:lang w:eastAsia="en-GB"/>
              </w:rPr>
            </w:pPr>
          </w:p>
          <w:p w14:paraId="636593A7" w14:textId="77777777" w:rsidR="00E32F9D" w:rsidRDefault="00E32F9D"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Reduced speed areas coded on the roundabout. </w:t>
            </w:r>
          </w:p>
          <w:p w14:paraId="4ADE5C09" w14:textId="77777777" w:rsidR="00E32F9D" w:rsidRPr="00E32F9D" w:rsidRDefault="00E32F9D" w:rsidP="00E32F9D">
            <w:pPr>
              <w:pStyle w:val="ListParagraph"/>
              <w:rPr>
                <w:rFonts w:ascii="Century Gothic" w:eastAsia="Times New Roman" w:hAnsi="Century Gothic" w:cs="Times New Roman"/>
                <w:color w:val="000000"/>
                <w:sz w:val="18"/>
                <w:szCs w:val="18"/>
                <w:lang w:eastAsia="en-GB"/>
              </w:rPr>
            </w:pPr>
          </w:p>
          <w:p w14:paraId="25D2687F" w14:textId="77777777" w:rsidR="00E32F9D" w:rsidRDefault="00E32F9D"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Evidence of saturation calibration flow provided.</w:t>
            </w:r>
          </w:p>
          <w:p w14:paraId="13FFA183" w14:textId="77777777" w:rsidR="00E32F9D" w:rsidRPr="00E32F9D" w:rsidRDefault="00E32F9D" w:rsidP="00E32F9D">
            <w:pPr>
              <w:pStyle w:val="ListParagraph"/>
              <w:rPr>
                <w:rFonts w:ascii="Century Gothic" w:eastAsia="Times New Roman" w:hAnsi="Century Gothic" w:cs="Times New Roman"/>
                <w:color w:val="000000"/>
                <w:sz w:val="18"/>
                <w:szCs w:val="18"/>
                <w:lang w:eastAsia="en-GB"/>
              </w:rPr>
            </w:pPr>
          </w:p>
          <w:p w14:paraId="2DE33EC0" w14:textId="77777777" w:rsidR="00E32F9D" w:rsidRDefault="00E32F9D"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Evidence of journey time calibration provided.</w:t>
            </w:r>
          </w:p>
          <w:p w14:paraId="01EB12C9" w14:textId="77777777" w:rsidR="00E32F9D" w:rsidRPr="00E32F9D" w:rsidRDefault="00E32F9D" w:rsidP="00E32F9D">
            <w:pPr>
              <w:pStyle w:val="ListParagraph"/>
              <w:rPr>
                <w:rFonts w:ascii="Century Gothic" w:eastAsia="Times New Roman" w:hAnsi="Century Gothic" w:cs="Times New Roman"/>
                <w:color w:val="000000"/>
                <w:sz w:val="18"/>
                <w:szCs w:val="18"/>
                <w:lang w:eastAsia="en-GB"/>
              </w:rPr>
            </w:pPr>
          </w:p>
          <w:p w14:paraId="62FEF794" w14:textId="77777777" w:rsidR="00E32F9D" w:rsidRDefault="00E32F9D" w:rsidP="00D17389">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Clarification on journey time validation criteria.</w:t>
            </w:r>
          </w:p>
          <w:p w14:paraId="127D219A" w14:textId="0769055A" w:rsidR="00E32F9D" w:rsidRPr="00E32F9D" w:rsidRDefault="00E32F9D" w:rsidP="00E32F9D">
            <w:pPr>
              <w:spacing w:after="0" w:line="240" w:lineRule="auto"/>
              <w:rPr>
                <w:rFonts w:ascii="Century Gothic" w:eastAsia="Times New Roman" w:hAnsi="Century Gothic" w:cs="Times New Roman"/>
                <w:color w:val="000000"/>
                <w:sz w:val="18"/>
                <w:szCs w:val="18"/>
                <w:lang w:eastAsia="en-GB"/>
              </w:rPr>
            </w:pPr>
          </w:p>
        </w:tc>
      </w:tr>
      <w:tr w:rsidR="00EE5CEA" w:rsidRPr="003C22F4" w14:paraId="43633025" w14:textId="77777777" w:rsidTr="00D17389">
        <w:trPr>
          <w:trHeight w:val="289"/>
        </w:trPr>
        <w:tc>
          <w:tcPr>
            <w:tcW w:w="1459" w:type="dxa"/>
            <w:shd w:val="clear" w:color="auto" w:fill="auto"/>
            <w:vAlign w:val="center"/>
          </w:tcPr>
          <w:p w14:paraId="5EC899DF" w14:textId="77777777" w:rsidR="00EE5CEA" w:rsidRPr="00E5161C" w:rsidRDefault="009573FB" w:rsidP="00EE5CEA">
            <w:pPr>
              <w:spacing w:after="0" w:line="240" w:lineRule="auto"/>
              <w:jc w:val="center"/>
              <w:rPr>
                <w:rFonts w:ascii="Century Gothic" w:eastAsia="Times New Roman" w:hAnsi="Century Gothic" w:cs="Times New Roman"/>
                <w:b/>
                <w:bCs/>
                <w:color w:val="000000"/>
                <w:sz w:val="18"/>
                <w:szCs w:val="18"/>
                <w:lang w:eastAsia="en-GB"/>
              </w:rPr>
            </w:pPr>
            <w:r w:rsidRPr="00E5161C">
              <w:rPr>
                <w:rFonts w:ascii="Century Gothic" w:eastAsia="Times New Roman" w:hAnsi="Century Gothic" w:cs="Times New Roman"/>
                <w:b/>
                <w:bCs/>
                <w:color w:val="000000"/>
                <w:sz w:val="18"/>
                <w:szCs w:val="18"/>
                <w:lang w:eastAsia="en-GB"/>
              </w:rPr>
              <w:lastRenderedPageBreak/>
              <w:t>TN05</w:t>
            </w:r>
          </w:p>
          <w:p w14:paraId="4DD4774A" w14:textId="63C597E7" w:rsidR="00E5161C" w:rsidRPr="009B2635" w:rsidRDefault="00E5161C"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Audit of Revised VISSIM Model</w:t>
            </w:r>
          </w:p>
        </w:tc>
        <w:tc>
          <w:tcPr>
            <w:tcW w:w="1276" w:type="dxa"/>
            <w:vAlign w:val="center"/>
          </w:tcPr>
          <w:p w14:paraId="4B0383D7" w14:textId="03DD2FBE" w:rsidR="00EE5CEA" w:rsidRPr="009B2635" w:rsidRDefault="00E5161C" w:rsidP="00EE5CEA">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01/08/2019</w:t>
            </w:r>
          </w:p>
        </w:tc>
        <w:tc>
          <w:tcPr>
            <w:tcW w:w="5237" w:type="dxa"/>
            <w:vAlign w:val="center"/>
          </w:tcPr>
          <w:p w14:paraId="337BADF1" w14:textId="4750C0B4" w:rsidR="00EE5CEA" w:rsidRDefault="00E5161C" w:rsidP="00E5161C">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Conflict areas, coding errors and inconsistencies addressed.</w:t>
            </w:r>
          </w:p>
          <w:p w14:paraId="7FFD82E4" w14:textId="77777777" w:rsidR="00E5161C" w:rsidRDefault="00E5161C" w:rsidP="00E5161C">
            <w:pPr>
              <w:pStyle w:val="ListParagraph"/>
              <w:spacing w:after="0" w:line="240" w:lineRule="auto"/>
              <w:rPr>
                <w:rFonts w:ascii="Century Gothic" w:eastAsia="Times New Roman" w:hAnsi="Century Gothic" w:cs="Times New Roman"/>
                <w:color w:val="000000"/>
                <w:sz w:val="18"/>
                <w:szCs w:val="18"/>
                <w:lang w:eastAsia="en-GB"/>
              </w:rPr>
            </w:pPr>
          </w:p>
          <w:p w14:paraId="7E92C1D7" w14:textId="3FCBE78D" w:rsidR="00E5161C" w:rsidRDefault="00E5161C" w:rsidP="00E5161C">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Desired Speed Decision coding errors addressed.</w:t>
            </w:r>
          </w:p>
          <w:p w14:paraId="0C7ED86E" w14:textId="77777777" w:rsidR="00E5161C" w:rsidRPr="00E5161C" w:rsidRDefault="00E5161C" w:rsidP="00E5161C">
            <w:pPr>
              <w:spacing w:after="0" w:line="240" w:lineRule="auto"/>
              <w:rPr>
                <w:rFonts w:ascii="Century Gothic" w:eastAsia="Times New Roman" w:hAnsi="Century Gothic" w:cs="Times New Roman"/>
                <w:color w:val="000000"/>
                <w:sz w:val="18"/>
                <w:szCs w:val="18"/>
                <w:lang w:eastAsia="en-GB"/>
              </w:rPr>
            </w:pPr>
          </w:p>
          <w:p w14:paraId="42C4937A" w14:textId="3B936C4D" w:rsidR="00E5161C" w:rsidRDefault="00E5161C" w:rsidP="00E5161C">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Link-Connector coding errors addressed.</w:t>
            </w:r>
          </w:p>
          <w:p w14:paraId="21AE8909" w14:textId="77777777" w:rsidR="00E5161C" w:rsidRDefault="00E5161C" w:rsidP="00E5161C">
            <w:pPr>
              <w:pStyle w:val="ListParagraph"/>
              <w:spacing w:after="0" w:line="240" w:lineRule="auto"/>
              <w:rPr>
                <w:rFonts w:ascii="Century Gothic" w:eastAsia="Times New Roman" w:hAnsi="Century Gothic" w:cs="Times New Roman"/>
                <w:color w:val="000000"/>
                <w:sz w:val="18"/>
                <w:szCs w:val="18"/>
                <w:lang w:eastAsia="en-GB"/>
              </w:rPr>
            </w:pPr>
          </w:p>
          <w:p w14:paraId="6AF13AA1" w14:textId="6E8033D1" w:rsidR="00E5161C" w:rsidRPr="00E5161C" w:rsidRDefault="00E5161C" w:rsidP="00E5161C">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Evidence provided supporting calibration of MOVA, by way of minimum and maximum signal green times extracted from video footage.</w:t>
            </w:r>
          </w:p>
        </w:tc>
      </w:tr>
      <w:tr w:rsidR="009573FB" w:rsidRPr="003C22F4" w14:paraId="38BE440E" w14:textId="77777777" w:rsidTr="00D17389">
        <w:trPr>
          <w:trHeight w:val="289"/>
        </w:trPr>
        <w:tc>
          <w:tcPr>
            <w:tcW w:w="1459" w:type="dxa"/>
            <w:shd w:val="clear" w:color="auto" w:fill="auto"/>
            <w:vAlign w:val="center"/>
          </w:tcPr>
          <w:p w14:paraId="1C8B4753" w14:textId="77777777" w:rsidR="009573FB" w:rsidRPr="00147251" w:rsidRDefault="009573FB" w:rsidP="009573FB">
            <w:pPr>
              <w:spacing w:after="0" w:line="240" w:lineRule="auto"/>
              <w:jc w:val="center"/>
              <w:rPr>
                <w:rFonts w:ascii="Century Gothic" w:eastAsia="Times New Roman" w:hAnsi="Century Gothic" w:cs="Times New Roman"/>
                <w:b/>
                <w:bCs/>
                <w:color w:val="000000"/>
                <w:sz w:val="18"/>
                <w:szCs w:val="18"/>
                <w:lang w:eastAsia="en-GB"/>
              </w:rPr>
            </w:pPr>
            <w:r w:rsidRPr="00147251">
              <w:rPr>
                <w:rFonts w:ascii="Century Gothic" w:eastAsia="Times New Roman" w:hAnsi="Century Gothic" w:cs="Times New Roman"/>
                <w:b/>
                <w:bCs/>
                <w:color w:val="000000"/>
                <w:sz w:val="18"/>
                <w:szCs w:val="18"/>
                <w:lang w:eastAsia="en-GB"/>
              </w:rPr>
              <w:t>TN06</w:t>
            </w:r>
          </w:p>
          <w:p w14:paraId="4F3AC672" w14:textId="718A1DFD" w:rsidR="00147251" w:rsidRPr="009B2635" w:rsidRDefault="00147251" w:rsidP="009573FB">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Revised Transport Assessment Review</w:t>
            </w:r>
          </w:p>
        </w:tc>
        <w:tc>
          <w:tcPr>
            <w:tcW w:w="1276" w:type="dxa"/>
            <w:vAlign w:val="center"/>
          </w:tcPr>
          <w:p w14:paraId="66B17086" w14:textId="37AB9B4C" w:rsidR="009573FB" w:rsidRPr="009B2635" w:rsidRDefault="00147251" w:rsidP="009573FB">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24/01/2020</w:t>
            </w:r>
          </w:p>
        </w:tc>
        <w:tc>
          <w:tcPr>
            <w:tcW w:w="5237" w:type="dxa"/>
            <w:vAlign w:val="center"/>
          </w:tcPr>
          <w:p w14:paraId="1CDBD670" w14:textId="03BCC2A1" w:rsidR="009573FB" w:rsidRPr="004C555A" w:rsidRDefault="004C555A" w:rsidP="004C555A">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No road safety issue at A5 Kelly’s Kitchen roundabout junction since upgrades to roundabout in 2014 as a result of Newton Leys development. </w:t>
            </w:r>
          </w:p>
        </w:tc>
      </w:tr>
      <w:tr w:rsidR="009573FB" w:rsidRPr="003C22F4" w14:paraId="02626895" w14:textId="77777777" w:rsidTr="00D17389">
        <w:trPr>
          <w:trHeight w:val="289"/>
        </w:trPr>
        <w:tc>
          <w:tcPr>
            <w:tcW w:w="1459" w:type="dxa"/>
            <w:shd w:val="clear" w:color="auto" w:fill="auto"/>
            <w:vAlign w:val="center"/>
          </w:tcPr>
          <w:p w14:paraId="782D4492" w14:textId="7BAC8EA5" w:rsidR="009573FB" w:rsidRPr="004C555A" w:rsidRDefault="009573FB" w:rsidP="009573FB">
            <w:pPr>
              <w:spacing w:after="0" w:line="240" w:lineRule="auto"/>
              <w:jc w:val="center"/>
              <w:rPr>
                <w:rFonts w:ascii="Century Gothic" w:eastAsia="Times New Roman" w:hAnsi="Century Gothic" w:cs="Times New Roman"/>
                <w:b/>
                <w:bCs/>
                <w:color w:val="000000"/>
                <w:sz w:val="18"/>
                <w:szCs w:val="18"/>
                <w:lang w:eastAsia="en-GB"/>
              </w:rPr>
            </w:pPr>
            <w:r w:rsidRPr="004C555A">
              <w:rPr>
                <w:rFonts w:ascii="Century Gothic" w:eastAsia="Times New Roman" w:hAnsi="Century Gothic" w:cs="Times New Roman"/>
                <w:b/>
                <w:bCs/>
                <w:color w:val="000000"/>
                <w:sz w:val="18"/>
                <w:szCs w:val="18"/>
                <w:lang w:eastAsia="en-GB"/>
              </w:rPr>
              <w:t>TN07</w:t>
            </w:r>
          </w:p>
          <w:p w14:paraId="25E948A7" w14:textId="3F05BE81" w:rsidR="004C555A" w:rsidRDefault="004C555A" w:rsidP="009573FB">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Audit of Forecast VISSIM Model</w:t>
            </w:r>
          </w:p>
          <w:p w14:paraId="15FB0C09" w14:textId="7B8353A8" w:rsidR="004C555A" w:rsidRPr="009B2635" w:rsidRDefault="004C555A" w:rsidP="009573FB">
            <w:pPr>
              <w:spacing w:after="0" w:line="240" w:lineRule="auto"/>
              <w:jc w:val="center"/>
              <w:rPr>
                <w:rFonts w:ascii="Century Gothic" w:eastAsia="Times New Roman" w:hAnsi="Century Gothic" w:cs="Times New Roman"/>
                <w:color w:val="000000"/>
                <w:sz w:val="18"/>
                <w:szCs w:val="18"/>
                <w:lang w:eastAsia="en-GB"/>
              </w:rPr>
            </w:pPr>
          </w:p>
        </w:tc>
        <w:tc>
          <w:tcPr>
            <w:tcW w:w="1276" w:type="dxa"/>
            <w:vAlign w:val="center"/>
          </w:tcPr>
          <w:p w14:paraId="5B097076" w14:textId="388E6264" w:rsidR="009573FB" w:rsidRPr="009B2635" w:rsidRDefault="004C555A" w:rsidP="009573FB">
            <w:pPr>
              <w:spacing w:after="0" w:line="240" w:lineRule="auto"/>
              <w:jc w:val="center"/>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24/01/2020</w:t>
            </w:r>
          </w:p>
        </w:tc>
        <w:tc>
          <w:tcPr>
            <w:tcW w:w="5237" w:type="dxa"/>
            <w:vAlign w:val="center"/>
          </w:tcPr>
          <w:p w14:paraId="0ABD79E1" w14:textId="21F95520" w:rsidR="009573FB" w:rsidRDefault="00EF3FF7" w:rsidP="00EF3FF7">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Model calibration and latent demand report issued addressed. </w:t>
            </w:r>
          </w:p>
          <w:p w14:paraId="754382CA" w14:textId="77777777" w:rsidR="00EF3FF7" w:rsidRDefault="00EF3FF7" w:rsidP="00EF3FF7">
            <w:pPr>
              <w:pStyle w:val="ListParagraph"/>
              <w:spacing w:after="0" w:line="240" w:lineRule="auto"/>
              <w:rPr>
                <w:rFonts w:ascii="Century Gothic" w:eastAsia="Times New Roman" w:hAnsi="Century Gothic" w:cs="Times New Roman"/>
                <w:color w:val="000000"/>
                <w:sz w:val="18"/>
                <w:szCs w:val="18"/>
                <w:lang w:eastAsia="en-GB"/>
              </w:rPr>
            </w:pPr>
          </w:p>
          <w:p w14:paraId="142C4BBE" w14:textId="5603F2B2" w:rsidR="00EF3FF7" w:rsidRPr="00EF3FF7" w:rsidRDefault="00EF3FF7" w:rsidP="00EF3FF7">
            <w:pPr>
              <w:pStyle w:val="ListParagraph"/>
              <w:numPr>
                <w:ilvl w:val="0"/>
                <w:numId w:val="41"/>
              </w:numPr>
              <w:spacing w:after="0" w:line="240" w:lineRule="auto"/>
              <w:rPr>
                <w:rFonts w:ascii="Century Gothic" w:eastAsia="Times New Roman" w:hAnsi="Century Gothic" w:cs="Times New Roman"/>
                <w:color w:val="000000"/>
                <w:sz w:val="18"/>
                <w:szCs w:val="18"/>
                <w:lang w:eastAsia="en-GB"/>
              </w:rPr>
            </w:pPr>
            <w:r>
              <w:rPr>
                <w:rFonts w:ascii="Century Gothic" w:eastAsia="Times New Roman" w:hAnsi="Century Gothic" w:cs="Times New Roman"/>
                <w:color w:val="000000"/>
                <w:sz w:val="18"/>
                <w:szCs w:val="18"/>
                <w:lang w:eastAsia="en-GB"/>
              </w:rPr>
              <w:t xml:space="preserve">Evidence that journey time on route D-A validates well. </w:t>
            </w:r>
          </w:p>
        </w:tc>
      </w:tr>
    </w:tbl>
    <w:p w14:paraId="1E94EEC7" w14:textId="1C9193E4" w:rsidR="009573FB" w:rsidRDefault="009573FB" w:rsidP="009573FB">
      <w:pPr>
        <w:pStyle w:val="HEADINGNOREMOVE"/>
        <w:tabs>
          <w:tab w:val="clear" w:pos="624"/>
        </w:tabs>
        <w:ind w:firstLine="0"/>
      </w:pPr>
    </w:p>
    <w:p w14:paraId="17E3430F" w14:textId="049056E4" w:rsidR="00B84B1F" w:rsidRDefault="00B84B1F">
      <w:pPr>
        <w:rPr>
          <w:rFonts w:ascii="Century Gothic" w:hAnsi="Century Gothic"/>
          <w:iCs/>
          <w:color w:val="595959"/>
          <w:sz w:val="20"/>
        </w:rPr>
      </w:pPr>
      <w:r>
        <w:br w:type="page"/>
      </w:r>
    </w:p>
    <w:p w14:paraId="737F0B20" w14:textId="2326B25A" w:rsidR="00861DD7" w:rsidRPr="00D96763" w:rsidRDefault="00861DD7" w:rsidP="00861DD7">
      <w:pPr>
        <w:pStyle w:val="HEADINGNOREMOVE"/>
        <w:numPr>
          <w:ilvl w:val="0"/>
          <w:numId w:val="5"/>
        </w:numPr>
      </w:pPr>
      <w:bookmarkStart w:id="58" w:name="_Toc36809982"/>
      <w:bookmarkStart w:id="59" w:name="_Toc36809983"/>
      <w:bookmarkEnd w:id="58"/>
      <w:r>
        <w:lastRenderedPageBreak/>
        <w:t>AREAS OF AGREEMENT (POST-DETERMINATION)</w:t>
      </w:r>
      <w:bookmarkEnd w:id="59"/>
      <w:r>
        <w:t xml:space="preserve"> </w:t>
      </w:r>
    </w:p>
    <w:p w14:paraId="6BDAC5BB" w14:textId="77777777" w:rsidR="00861DD7" w:rsidRPr="00E1384C" w:rsidRDefault="00861DD7" w:rsidP="00861DD7">
      <w:pPr>
        <w:pStyle w:val="TEXTNO"/>
        <w:numPr>
          <w:ilvl w:val="0"/>
          <w:numId w:val="0"/>
        </w:numPr>
        <w:ind w:left="624"/>
        <w:rPr>
          <w:b/>
        </w:rPr>
      </w:pPr>
      <w:r>
        <w:rPr>
          <w:b/>
          <w:shd w:val="clear" w:color="auto" w:fill="FFFFFF"/>
        </w:rPr>
        <w:t xml:space="preserve">Introduction </w:t>
      </w:r>
    </w:p>
    <w:p w14:paraId="42E0818F" w14:textId="3D4670E8" w:rsidR="00861DD7" w:rsidRDefault="00861DD7" w:rsidP="00861DD7">
      <w:pPr>
        <w:pStyle w:val="TEXTNO"/>
      </w:pPr>
      <w:r w:rsidRPr="00861DD7">
        <w:t xml:space="preserve">The following Transport Assessment parameters have been agreed between BWB and Highways England </w:t>
      </w:r>
      <w:r>
        <w:t>since the determination of the planning application</w:t>
      </w:r>
      <w:r w:rsidRPr="00861DD7">
        <w:t xml:space="preserve">. </w:t>
      </w:r>
    </w:p>
    <w:p w14:paraId="51B4257B" w14:textId="77777777" w:rsidR="00DE3293" w:rsidRDefault="00DE3293" w:rsidP="00861DD7">
      <w:pPr>
        <w:pStyle w:val="TEXTNO"/>
      </w:pPr>
      <w:r>
        <w:t xml:space="preserve">BWB prepared two separate responses to Technical Note 06 and Technical Note 07 produced by AECOM on behalf of HE in relation to ‘Revised Transport Assessment Review’ and ‘Audit of forecast VISSIM model’ respectively. </w:t>
      </w:r>
    </w:p>
    <w:p w14:paraId="526644C1" w14:textId="0B2B8E5B" w:rsidR="00DE3293" w:rsidRDefault="00CA1C96" w:rsidP="00861DD7">
      <w:pPr>
        <w:pStyle w:val="TEXTNO"/>
      </w:pPr>
      <w:r>
        <w:t xml:space="preserve">BWB </w:t>
      </w:r>
      <w:r w:rsidR="003C214F">
        <w:t xml:space="preserve">responded </w:t>
      </w:r>
      <w:r>
        <w:t>in the following documents, which were submitted to HE on 5</w:t>
      </w:r>
      <w:r w:rsidRPr="00CA1C96">
        <w:rPr>
          <w:vertAlign w:val="superscript"/>
        </w:rPr>
        <w:t>th</w:t>
      </w:r>
      <w:r>
        <w:t xml:space="preserve"> February 2020.</w:t>
      </w:r>
    </w:p>
    <w:p w14:paraId="74006476" w14:textId="54B513A7" w:rsidR="00CA1C96" w:rsidRDefault="00CA1C96" w:rsidP="00CA1C96">
      <w:pPr>
        <w:pStyle w:val="TEXTNO"/>
        <w:numPr>
          <w:ilvl w:val="0"/>
          <w:numId w:val="37"/>
        </w:numPr>
      </w:pPr>
      <w:r w:rsidRPr="00CA1C96">
        <w:rPr>
          <w:b/>
          <w:bCs/>
        </w:rPr>
        <w:t>SCD-BWB-GEN-XX-RP-TR-006_TN_S2_P1</w:t>
      </w:r>
      <w:r>
        <w:t xml:space="preserve"> ‘Response to TN06 Technical Note’ (dated 5</w:t>
      </w:r>
      <w:r w:rsidRPr="00CA1C96">
        <w:rPr>
          <w:vertAlign w:val="superscript"/>
        </w:rPr>
        <w:t>th</w:t>
      </w:r>
      <w:r>
        <w:t xml:space="preserve"> February 2020); and</w:t>
      </w:r>
    </w:p>
    <w:p w14:paraId="49079420" w14:textId="0FCD9D41" w:rsidR="00CA1C96" w:rsidRDefault="00CA1C96" w:rsidP="00CA1C96">
      <w:pPr>
        <w:pStyle w:val="TEXTNO"/>
        <w:numPr>
          <w:ilvl w:val="0"/>
          <w:numId w:val="37"/>
        </w:numPr>
      </w:pPr>
      <w:r w:rsidRPr="00CA1C96">
        <w:rPr>
          <w:b/>
          <w:bCs/>
        </w:rPr>
        <w:t>SCD-BWB-GEN-XX-RP-TR-00</w:t>
      </w:r>
      <w:r>
        <w:rPr>
          <w:b/>
          <w:bCs/>
        </w:rPr>
        <w:t>5</w:t>
      </w:r>
      <w:r w:rsidRPr="00CA1C96">
        <w:rPr>
          <w:b/>
          <w:bCs/>
        </w:rPr>
        <w:t>_TN_S2_</w:t>
      </w:r>
      <w:r>
        <w:rPr>
          <w:b/>
          <w:bCs/>
        </w:rPr>
        <w:t>V2</w:t>
      </w:r>
      <w:r>
        <w:t xml:space="preserve"> ‘Forecast VISSIM Model Technical Note’ (dated 4</w:t>
      </w:r>
      <w:r w:rsidRPr="00CA1C96">
        <w:rPr>
          <w:vertAlign w:val="superscript"/>
        </w:rPr>
        <w:t>th</w:t>
      </w:r>
      <w:r>
        <w:t xml:space="preserve"> February 2020)</w:t>
      </w:r>
      <w:r w:rsidR="00B34397">
        <w:t>.</w:t>
      </w:r>
    </w:p>
    <w:p w14:paraId="69DB3889" w14:textId="3C905096" w:rsidR="003C214F" w:rsidRDefault="003C214F" w:rsidP="003C214F">
      <w:pPr>
        <w:pStyle w:val="TEXTNO"/>
      </w:pPr>
      <w:r>
        <w:t xml:space="preserve">A copy of the BWB </w:t>
      </w:r>
      <w:r w:rsidR="007D16EF">
        <w:t>r</w:t>
      </w:r>
      <w:r>
        <w:t xml:space="preserve">esponses referred to above are included </w:t>
      </w:r>
      <w:r w:rsidRPr="00466CFC">
        <w:t xml:space="preserve">within </w:t>
      </w:r>
      <w:r w:rsidR="005C58D0">
        <w:t>C.1 and C.2</w:t>
      </w:r>
      <w:r w:rsidRPr="00466CFC">
        <w:t xml:space="preserve"> of the Appeal Core Documents</w:t>
      </w:r>
      <w:r>
        <w:t>.</w:t>
      </w:r>
    </w:p>
    <w:p w14:paraId="3D83E4E7" w14:textId="57EC756E" w:rsidR="002B4BAE" w:rsidRDefault="0053552F" w:rsidP="003C214F">
      <w:pPr>
        <w:pStyle w:val="TEXTNO"/>
      </w:pPr>
      <w:r>
        <w:t xml:space="preserve">Highways England </w:t>
      </w:r>
      <w:r w:rsidR="00B34397">
        <w:t>subsequently responded on 24</w:t>
      </w:r>
      <w:r w:rsidR="00B34397" w:rsidRPr="00B34397">
        <w:rPr>
          <w:vertAlign w:val="superscript"/>
        </w:rPr>
        <w:t>th</w:t>
      </w:r>
      <w:r w:rsidR="00B34397">
        <w:t xml:space="preserve"> March 2020 by email with the following technical note responses. </w:t>
      </w:r>
    </w:p>
    <w:p w14:paraId="467C9DBB" w14:textId="174BB772" w:rsidR="00B34397" w:rsidRPr="00B34397" w:rsidRDefault="00B34397" w:rsidP="00B34397">
      <w:pPr>
        <w:pStyle w:val="TEXTNO"/>
        <w:numPr>
          <w:ilvl w:val="0"/>
          <w:numId w:val="37"/>
        </w:numPr>
      </w:pPr>
      <w:r w:rsidRPr="00B34397">
        <w:rPr>
          <w:b/>
          <w:bCs/>
        </w:rPr>
        <w:t>Technical Note 08</w:t>
      </w:r>
      <w:r>
        <w:t xml:space="preserve"> ‘South </w:t>
      </w:r>
      <w:proofErr w:type="spellStart"/>
      <w:r>
        <w:t>Caldecotte</w:t>
      </w:r>
      <w:proofErr w:type="spellEnd"/>
      <w:r>
        <w:t xml:space="preserve"> Revised Transport Assessment Information Review’</w:t>
      </w:r>
      <w:r w:rsidRPr="00B34397">
        <w:t xml:space="preserve"> (dated </w:t>
      </w:r>
      <w:r>
        <w:t>20</w:t>
      </w:r>
      <w:r w:rsidRPr="00B34397">
        <w:rPr>
          <w:vertAlign w:val="superscript"/>
        </w:rPr>
        <w:t>th</w:t>
      </w:r>
      <w:r>
        <w:t xml:space="preserve"> March</w:t>
      </w:r>
      <w:r w:rsidRPr="00B34397">
        <w:t xml:space="preserve"> 2020); and</w:t>
      </w:r>
    </w:p>
    <w:p w14:paraId="36C4D946" w14:textId="33B3D802" w:rsidR="00B34397" w:rsidRDefault="00B34397" w:rsidP="00B34397">
      <w:pPr>
        <w:pStyle w:val="TEXTNO"/>
        <w:numPr>
          <w:ilvl w:val="0"/>
          <w:numId w:val="37"/>
        </w:numPr>
      </w:pPr>
      <w:r w:rsidRPr="00B34397">
        <w:rPr>
          <w:b/>
          <w:bCs/>
        </w:rPr>
        <w:t>Technical Note 0</w:t>
      </w:r>
      <w:r>
        <w:rPr>
          <w:b/>
          <w:bCs/>
        </w:rPr>
        <w:t>9</w:t>
      </w:r>
      <w:r>
        <w:t xml:space="preserve"> ‘South </w:t>
      </w:r>
      <w:proofErr w:type="spellStart"/>
      <w:r>
        <w:t>Caldecotte</w:t>
      </w:r>
      <w:proofErr w:type="spellEnd"/>
      <w:r>
        <w:t>, Audit of forecast VISSIM model’</w:t>
      </w:r>
      <w:r w:rsidRPr="00B34397">
        <w:t xml:space="preserve"> (dated </w:t>
      </w:r>
      <w:r>
        <w:t>20</w:t>
      </w:r>
      <w:r w:rsidRPr="00B34397">
        <w:rPr>
          <w:vertAlign w:val="superscript"/>
        </w:rPr>
        <w:t>th</w:t>
      </w:r>
      <w:r>
        <w:t xml:space="preserve"> March</w:t>
      </w:r>
      <w:r w:rsidRPr="00B34397">
        <w:t xml:space="preserve"> 2020)</w:t>
      </w:r>
      <w:r>
        <w:t>.</w:t>
      </w:r>
    </w:p>
    <w:p w14:paraId="58C6E300" w14:textId="7BA69AFD" w:rsidR="007D16EF" w:rsidRDefault="007D16EF" w:rsidP="007D16EF">
      <w:pPr>
        <w:pStyle w:val="TEXTNO"/>
      </w:pPr>
      <w:r>
        <w:t xml:space="preserve">A copy of the AECOM technical notes referred to above are included </w:t>
      </w:r>
      <w:r w:rsidRPr="00466CFC">
        <w:t xml:space="preserve">within </w:t>
      </w:r>
      <w:r w:rsidR="005C58D0">
        <w:t>M.9, M.10 and M.11</w:t>
      </w:r>
      <w:r w:rsidRPr="00466CFC">
        <w:t xml:space="preserve"> of the Appeal Core Documents</w:t>
      </w:r>
      <w:r>
        <w:t>.</w:t>
      </w:r>
    </w:p>
    <w:p w14:paraId="698D4E98" w14:textId="55CB883F" w:rsidR="00CC4ECE" w:rsidRDefault="00CC4ECE" w:rsidP="00CC4ECE">
      <w:pPr>
        <w:pStyle w:val="TEXTNO"/>
      </w:pPr>
      <w:r>
        <w:t>Based on these responses, the</w:t>
      </w:r>
      <w:r w:rsidRPr="00861DD7">
        <w:t xml:space="preserve"> following </w:t>
      </w:r>
      <w:r>
        <w:t xml:space="preserve">items </w:t>
      </w:r>
      <w:r w:rsidRPr="00861DD7">
        <w:t xml:space="preserve">have been agreed between BWB and Highways England </w:t>
      </w:r>
      <w:r>
        <w:t>since the determination of the planning application</w:t>
      </w:r>
      <w:r w:rsidRPr="00861DD7">
        <w:t xml:space="preserve">. </w:t>
      </w:r>
    </w:p>
    <w:p w14:paraId="39D710B5" w14:textId="69BF3924" w:rsidR="00861DD7" w:rsidRPr="00CC4ECE" w:rsidRDefault="00CC4ECE" w:rsidP="00861DD7">
      <w:pPr>
        <w:pStyle w:val="TEXTNO"/>
        <w:numPr>
          <w:ilvl w:val="0"/>
          <w:numId w:val="0"/>
        </w:numPr>
        <w:ind w:left="624"/>
        <w:rPr>
          <w:b/>
        </w:rPr>
      </w:pPr>
      <w:r w:rsidRPr="00CC4ECE">
        <w:rPr>
          <w:b/>
          <w:shd w:val="clear" w:color="auto" w:fill="FFFFFF"/>
        </w:rPr>
        <w:t xml:space="preserve">A5 </w:t>
      </w:r>
      <w:proofErr w:type="spellStart"/>
      <w:r w:rsidRPr="00CC4ECE">
        <w:rPr>
          <w:b/>
          <w:shd w:val="clear" w:color="auto" w:fill="FFFFFF"/>
        </w:rPr>
        <w:t>Redmoor</w:t>
      </w:r>
      <w:proofErr w:type="spellEnd"/>
      <w:r w:rsidRPr="00CC4ECE">
        <w:rPr>
          <w:b/>
          <w:shd w:val="clear" w:color="auto" w:fill="FFFFFF"/>
        </w:rPr>
        <w:t xml:space="preserve"> Junction Capacity Assessment</w:t>
      </w:r>
    </w:p>
    <w:p w14:paraId="0AA8CDB8" w14:textId="212A530C" w:rsidR="00861DD7" w:rsidRPr="00CC4ECE" w:rsidRDefault="00CC4ECE" w:rsidP="00861DD7">
      <w:pPr>
        <w:pStyle w:val="TEXTNO"/>
      </w:pPr>
      <w:r w:rsidRPr="00CC4ECE">
        <w:t xml:space="preserve">In light of the information submitted by BWB in </w:t>
      </w:r>
      <w:r w:rsidRPr="00CC4ECE">
        <w:rPr>
          <w:b/>
          <w:bCs/>
        </w:rPr>
        <w:t>SCD-BWB-GEN-XX-RP-TR-006_TN_S2_P1</w:t>
      </w:r>
      <w:r w:rsidRPr="00CC4ECE">
        <w:t xml:space="preserve">, it is </w:t>
      </w:r>
      <w:r w:rsidRPr="007D16EF">
        <w:t>agreed that</w:t>
      </w:r>
      <w:r w:rsidR="007D16EF" w:rsidRPr="007D16EF">
        <w:t xml:space="preserve"> the</w:t>
      </w:r>
      <w:r w:rsidR="007D16EF">
        <w:t xml:space="preserve"> impact of the proposed development on the A5 </w:t>
      </w:r>
      <w:proofErr w:type="spellStart"/>
      <w:r w:rsidR="007D16EF">
        <w:t>Redmoor</w:t>
      </w:r>
      <w:proofErr w:type="spellEnd"/>
      <w:r w:rsidR="007D16EF">
        <w:t xml:space="preserve"> junction is relatively limited and therefore no junction capacity assessment is required. </w:t>
      </w:r>
      <w:r w:rsidR="007D16EF" w:rsidRPr="007D16EF">
        <w:t xml:space="preserve"> </w:t>
      </w:r>
    </w:p>
    <w:p w14:paraId="01CC54AE" w14:textId="7A3D3464" w:rsidR="007D16EF" w:rsidRPr="00CC4ECE" w:rsidRDefault="007D16EF" w:rsidP="007D16EF">
      <w:pPr>
        <w:pStyle w:val="TEXTNO"/>
        <w:numPr>
          <w:ilvl w:val="0"/>
          <w:numId w:val="0"/>
        </w:numPr>
        <w:ind w:left="624"/>
        <w:rPr>
          <w:b/>
        </w:rPr>
      </w:pPr>
      <w:r w:rsidRPr="00CC4ECE">
        <w:rPr>
          <w:b/>
          <w:shd w:val="clear" w:color="auto" w:fill="FFFFFF"/>
        </w:rPr>
        <w:t xml:space="preserve">A5 </w:t>
      </w:r>
      <w:proofErr w:type="spellStart"/>
      <w:r w:rsidRPr="00CC4ECE">
        <w:rPr>
          <w:b/>
          <w:shd w:val="clear" w:color="auto" w:fill="FFFFFF"/>
        </w:rPr>
        <w:t>Redmoor</w:t>
      </w:r>
      <w:proofErr w:type="spellEnd"/>
      <w:r w:rsidRPr="00CC4ECE">
        <w:rPr>
          <w:b/>
          <w:shd w:val="clear" w:color="auto" w:fill="FFFFFF"/>
        </w:rPr>
        <w:t xml:space="preserve"> Junction </w:t>
      </w:r>
      <w:r>
        <w:rPr>
          <w:b/>
          <w:shd w:val="clear" w:color="auto" w:fill="FFFFFF"/>
        </w:rPr>
        <w:t xml:space="preserve">Personal Injury Collision (PIC) Analysis </w:t>
      </w:r>
    </w:p>
    <w:p w14:paraId="16D937F5" w14:textId="2D2CA5A4" w:rsidR="007D16EF" w:rsidRPr="00CC4ECE" w:rsidRDefault="007D16EF" w:rsidP="007D16EF">
      <w:pPr>
        <w:pStyle w:val="TEXTNO"/>
      </w:pPr>
      <w:r w:rsidRPr="00CC4ECE">
        <w:t xml:space="preserve">In light of the information submitted by BWB in </w:t>
      </w:r>
      <w:r w:rsidRPr="00CC4ECE">
        <w:rPr>
          <w:b/>
          <w:bCs/>
        </w:rPr>
        <w:t>SCD-BWB-GEN-XX-RP-TR-006_TN_S2_P1</w:t>
      </w:r>
      <w:r w:rsidRPr="00CC4ECE">
        <w:t xml:space="preserve">, it is </w:t>
      </w:r>
      <w:r w:rsidRPr="007D16EF">
        <w:t>agreed that the</w:t>
      </w:r>
      <w:r>
        <w:t xml:space="preserve"> proposed development is unlikely to have a significant impact on </w:t>
      </w:r>
      <w:r>
        <w:lastRenderedPageBreak/>
        <w:t xml:space="preserve">collisions at the </w:t>
      </w:r>
      <w:proofErr w:type="spellStart"/>
      <w:r>
        <w:t>Redmoor</w:t>
      </w:r>
      <w:proofErr w:type="spellEnd"/>
      <w:r>
        <w:t xml:space="preserve"> junction and therefore measures are not required to mitigate the impact of the development in safety terms at this junction.  </w:t>
      </w:r>
      <w:r w:rsidRPr="007D16EF">
        <w:t xml:space="preserve"> </w:t>
      </w:r>
    </w:p>
    <w:p w14:paraId="1A73D57A" w14:textId="24442FC0" w:rsidR="007D16EF" w:rsidRPr="00CC4ECE" w:rsidRDefault="007D16EF" w:rsidP="007D16EF">
      <w:pPr>
        <w:pStyle w:val="TEXTNO"/>
        <w:numPr>
          <w:ilvl w:val="0"/>
          <w:numId w:val="0"/>
        </w:numPr>
        <w:ind w:left="624"/>
        <w:rPr>
          <w:b/>
        </w:rPr>
      </w:pPr>
      <w:r>
        <w:rPr>
          <w:b/>
          <w:shd w:val="clear" w:color="auto" w:fill="FFFFFF"/>
        </w:rPr>
        <w:t xml:space="preserve">Bus Provision </w:t>
      </w:r>
    </w:p>
    <w:p w14:paraId="6D06F0E2" w14:textId="0577AAA2" w:rsidR="00C75089" w:rsidRDefault="007D16EF" w:rsidP="00C75089">
      <w:pPr>
        <w:pStyle w:val="TEXTNO"/>
      </w:pPr>
      <w:r w:rsidRPr="00CC4ECE">
        <w:t xml:space="preserve">In light of the information submitted by BWB in </w:t>
      </w:r>
      <w:r w:rsidRPr="00CC4ECE">
        <w:rPr>
          <w:b/>
          <w:bCs/>
        </w:rPr>
        <w:t>SCD-BWB-GEN-XX-RP-TR-006_TN_S2_P1</w:t>
      </w:r>
      <w:r w:rsidRPr="00CC4ECE">
        <w:t xml:space="preserve">, it is </w:t>
      </w:r>
      <w:r w:rsidRPr="007D16EF">
        <w:t xml:space="preserve">agreed that </w:t>
      </w:r>
      <w:r>
        <w:t xml:space="preserve">the assessment of the SRN is a worst case and does not allow for any modal shift away from the private car toward sustainable modes and therefore the status of the public transport strategy has no direct bearing on the SRN impact modelled to date. </w:t>
      </w:r>
    </w:p>
    <w:p w14:paraId="5AD9CDB6" w14:textId="1779D8A3" w:rsidR="00F34C3D" w:rsidRPr="00CC48F7" w:rsidRDefault="00F34C3D" w:rsidP="00CC48F7">
      <w:pPr>
        <w:pStyle w:val="TEXTNO"/>
        <w:numPr>
          <w:ilvl w:val="0"/>
          <w:numId w:val="0"/>
        </w:numPr>
        <w:ind w:left="624"/>
        <w:rPr>
          <w:b/>
          <w:bCs/>
        </w:rPr>
      </w:pPr>
      <w:r w:rsidRPr="00CC48F7">
        <w:rPr>
          <w:b/>
          <w:bCs/>
        </w:rPr>
        <w:t>A5 Kelly’s Kitchen Roundabout VISSIM Model</w:t>
      </w:r>
    </w:p>
    <w:p w14:paraId="4B9C84CF" w14:textId="77777777" w:rsidR="00F34C3D" w:rsidRDefault="00F34C3D" w:rsidP="00F34C3D">
      <w:pPr>
        <w:pStyle w:val="TEXTNO"/>
      </w:pPr>
      <w:r>
        <w:t>A video conference meeting between Highways England, the Appellant and BWB was held on 26</w:t>
      </w:r>
      <w:r w:rsidRPr="00C63262">
        <w:rPr>
          <w:vertAlign w:val="superscript"/>
        </w:rPr>
        <w:t>th</w:t>
      </w:r>
      <w:r>
        <w:t xml:space="preserve"> March 2020 to discuss the outstanding matters, including clarifications from BWB.  </w:t>
      </w:r>
    </w:p>
    <w:p w14:paraId="4E9FD5F6" w14:textId="77777777" w:rsidR="00F34C3D" w:rsidRDefault="00F34C3D" w:rsidP="00F34C3D">
      <w:pPr>
        <w:pStyle w:val="TEXTNO"/>
      </w:pPr>
      <w:r>
        <w:t xml:space="preserve">This was followed up in the form of a technical note prepared by BWB, titled ‘Revised Forecast VISSIM Model Technical Note’ (document no. </w:t>
      </w:r>
      <w:r w:rsidRPr="00402382">
        <w:rPr>
          <w:b/>
          <w:bCs/>
        </w:rPr>
        <w:t>SCD-BWB-GEN-XX-RP-TR-010_TN</w:t>
      </w:r>
      <w:r>
        <w:t>) and dated 2</w:t>
      </w:r>
      <w:r w:rsidRPr="00402382">
        <w:rPr>
          <w:vertAlign w:val="superscript"/>
        </w:rPr>
        <w:t>nd</w:t>
      </w:r>
      <w:r>
        <w:t xml:space="preserve"> April 2020. The technical note details the four changes made to the forecast VISSIM model along with a summary of the results. </w:t>
      </w:r>
    </w:p>
    <w:p w14:paraId="64E021A5" w14:textId="718887ED" w:rsidR="00F34C3D" w:rsidRDefault="00F34C3D" w:rsidP="00F34C3D">
      <w:pPr>
        <w:pStyle w:val="TEXTNO"/>
      </w:pPr>
      <w:r>
        <w:t>The above technical note and revised forecast VISSIM model files were submitted to Highways England on 3</w:t>
      </w:r>
      <w:r w:rsidRPr="00402382">
        <w:rPr>
          <w:vertAlign w:val="superscript"/>
        </w:rPr>
        <w:t>rd</w:t>
      </w:r>
      <w:r>
        <w:t xml:space="preserve"> April 2020 for their consideration. </w:t>
      </w:r>
    </w:p>
    <w:p w14:paraId="53DD8061" w14:textId="5C15128F" w:rsidR="00F34C3D" w:rsidRDefault="00F34C3D" w:rsidP="00F34C3D">
      <w:pPr>
        <w:pStyle w:val="TEXTNO"/>
      </w:pPr>
      <w:r>
        <w:t>Highways England subsequently responded on 24</w:t>
      </w:r>
      <w:r w:rsidRPr="00B34397">
        <w:rPr>
          <w:vertAlign w:val="superscript"/>
        </w:rPr>
        <w:t>th</w:t>
      </w:r>
      <w:r>
        <w:t xml:space="preserve"> April 2020 by email with the following technical note. </w:t>
      </w:r>
    </w:p>
    <w:p w14:paraId="5917605C" w14:textId="6DFB3C94" w:rsidR="00F34C3D" w:rsidRPr="005E2D84" w:rsidRDefault="00F34C3D" w:rsidP="00CC48F7">
      <w:pPr>
        <w:pStyle w:val="TEXTNO"/>
        <w:numPr>
          <w:ilvl w:val="0"/>
          <w:numId w:val="37"/>
        </w:numPr>
        <w:rPr>
          <w:bCs/>
        </w:rPr>
      </w:pPr>
      <w:r w:rsidRPr="00B34397">
        <w:rPr>
          <w:b/>
          <w:bCs/>
        </w:rPr>
        <w:t xml:space="preserve">Technical Note </w:t>
      </w:r>
      <w:r>
        <w:rPr>
          <w:b/>
          <w:bCs/>
        </w:rPr>
        <w:t>10</w:t>
      </w:r>
      <w:r w:rsidRPr="00CC48F7">
        <w:rPr>
          <w:b/>
          <w:bCs/>
        </w:rPr>
        <w:t xml:space="preserve"> ‘South </w:t>
      </w:r>
      <w:proofErr w:type="spellStart"/>
      <w:r w:rsidRPr="00CC48F7">
        <w:rPr>
          <w:b/>
          <w:bCs/>
        </w:rPr>
        <w:t>Caldecotte</w:t>
      </w:r>
      <w:proofErr w:type="spellEnd"/>
      <w:r>
        <w:rPr>
          <w:b/>
          <w:bCs/>
        </w:rPr>
        <w:t>, Audit of</w:t>
      </w:r>
      <w:r w:rsidRPr="00CC48F7">
        <w:rPr>
          <w:b/>
          <w:bCs/>
        </w:rPr>
        <w:t xml:space="preserve"> </w:t>
      </w:r>
      <w:r>
        <w:rPr>
          <w:b/>
          <w:bCs/>
        </w:rPr>
        <w:t>r</w:t>
      </w:r>
      <w:r w:rsidRPr="00CC48F7">
        <w:rPr>
          <w:b/>
          <w:bCs/>
        </w:rPr>
        <w:t xml:space="preserve">evised </w:t>
      </w:r>
      <w:r>
        <w:rPr>
          <w:b/>
          <w:bCs/>
        </w:rPr>
        <w:t>forecast VISSIM model</w:t>
      </w:r>
      <w:r w:rsidRPr="00CC48F7">
        <w:rPr>
          <w:b/>
          <w:bCs/>
        </w:rPr>
        <w:t>’ (dated 2</w:t>
      </w:r>
      <w:r>
        <w:rPr>
          <w:b/>
          <w:bCs/>
        </w:rPr>
        <w:t>4</w:t>
      </w:r>
      <w:r w:rsidRPr="00CC48F7">
        <w:rPr>
          <w:b/>
          <w:bCs/>
        </w:rPr>
        <w:t xml:space="preserve">th </w:t>
      </w:r>
      <w:r>
        <w:rPr>
          <w:b/>
          <w:bCs/>
        </w:rPr>
        <w:t>April</w:t>
      </w:r>
      <w:r w:rsidRPr="00CC48F7">
        <w:rPr>
          <w:b/>
          <w:bCs/>
        </w:rPr>
        <w:t xml:space="preserve"> 2020)</w:t>
      </w:r>
      <w:r>
        <w:rPr>
          <w:b/>
          <w:bCs/>
        </w:rPr>
        <w:t>.</w:t>
      </w:r>
    </w:p>
    <w:p w14:paraId="4860BA69" w14:textId="448FEAAC" w:rsidR="00F34C3D" w:rsidRDefault="004C6B43" w:rsidP="00CC48F7">
      <w:pPr>
        <w:pStyle w:val="TEXTNO"/>
      </w:pPr>
      <w:r>
        <w:t>Based on the information contained in the technical note, it is agreed that the VISSIM model is coded correctly. It is also agreed that the proposed mitigations reduce delay across the modelled network and offset any overall increase in delay resulting from the proposed development trips in both peak hours.</w:t>
      </w:r>
    </w:p>
    <w:p w14:paraId="2F75E678" w14:textId="77777777" w:rsidR="00F34C3D" w:rsidRDefault="00F34C3D" w:rsidP="00CC48F7">
      <w:pPr>
        <w:pStyle w:val="TEXTNO"/>
        <w:numPr>
          <w:ilvl w:val="0"/>
          <w:numId w:val="0"/>
        </w:numPr>
        <w:ind w:left="624"/>
      </w:pPr>
    </w:p>
    <w:p w14:paraId="1DD37288" w14:textId="77777777" w:rsidR="00F34C3D" w:rsidRPr="00402382" w:rsidRDefault="00F34C3D" w:rsidP="00CC48F7">
      <w:pPr>
        <w:pStyle w:val="TEXTNO"/>
        <w:numPr>
          <w:ilvl w:val="0"/>
          <w:numId w:val="0"/>
        </w:numPr>
        <w:ind w:left="624"/>
      </w:pPr>
    </w:p>
    <w:p w14:paraId="2B97A419" w14:textId="77777777" w:rsidR="00861DD7" w:rsidRPr="000B5A02" w:rsidRDefault="00861DD7" w:rsidP="00861DD7">
      <w:pPr>
        <w:pStyle w:val="TEXTNO"/>
        <w:numPr>
          <w:ilvl w:val="0"/>
          <w:numId w:val="0"/>
        </w:numPr>
        <w:ind w:left="624"/>
      </w:pPr>
    </w:p>
    <w:p w14:paraId="27F29785" w14:textId="0A976EFC" w:rsidR="00071F5C" w:rsidRDefault="00071F5C">
      <w:pPr>
        <w:rPr>
          <w:rFonts w:ascii="Century Gothic" w:hAnsi="Century Gothic"/>
          <w:iCs/>
          <w:color w:val="595959"/>
          <w:sz w:val="20"/>
        </w:rPr>
      </w:pPr>
      <w:r>
        <w:br w:type="page"/>
      </w:r>
    </w:p>
    <w:p w14:paraId="40D33E92" w14:textId="4D3C86AA" w:rsidR="00773720" w:rsidRPr="00D96763" w:rsidRDefault="00B50FB4" w:rsidP="00773720">
      <w:pPr>
        <w:pStyle w:val="HEADINGNOREMOVE"/>
        <w:numPr>
          <w:ilvl w:val="0"/>
          <w:numId w:val="5"/>
        </w:numPr>
      </w:pPr>
      <w:bookmarkStart w:id="60" w:name="_Toc36809984"/>
      <w:r>
        <w:lastRenderedPageBreak/>
        <w:t>AREAS OF DISAGREEMENT</w:t>
      </w:r>
      <w:bookmarkEnd w:id="60"/>
    </w:p>
    <w:p w14:paraId="320243E1" w14:textId="7D88818A" w:rsidR="00340325" w:rsidRDefault="00340325" w:rsidP="00340325">
      <w:pPr>
        <w:pStyle w:val="TEXTNO"/>
      </w:pPr>
      <w:r>
        <w:t xml:space="preserve">The following </w:t>
      </w:r>
      <w:r w:rsidR="001F7AFE">
        <w:t>item remain</w:t>
      </w:r>
      <w:r w:rsidR="00244C85">
        <w:t>s</w:t>
      </w:r>
      <w:r w:rsidR="00C63262">
        <w:t xml:space="preserve"> an</w:t>
      </w:r>
      <w:r w:rsidR="001F7AFE">
        <w:t xml:space="preserve"> area of</w:t>
      </w:r>
      <w:r>
        <w:t xml:space="preserve"> disagreement between BWB and </w:t>
      </w:r>
      <w:r w:rsidR="009F7983">
        <w:t>Highways England</w:t>
      </w:r>
      <w:r w:rsidR="001F7AFE">
        <w:t>.</w:t>
      </w:r>
      <w:r>
        <w:t xml:space="preserve"> </w:t>
      </w:r>
    </w:p>
    <w:p w14:paraId="5568AF32" w14:textId="244ECDFD" w:rsidR="00156C55" w:rsidRPr="00890FED" w:rsidRDefault="009F7983" w:rsidP="00387EFC">
      <w:pPr>
        <w:pStyle w:val="APPENDICESINSERT"/>
        <w:ind w:firstLine="624"/>
      </w:pPr>
      <w:r>
        <w:t>A5 Kelly’s Kitchen VISSIM Model</w:t>
      </w:r>
      <w:r w:rsidR="00DD5106">
        <w:t xml:space="preserve"> </w:t>
      </w:r>
      <w:r w:rsidR="00F34C3D">
        <w:t>– Traffic Impact and Mitigation</w:t>
      </w:r>
    </w:p>
    <w:p w14:paraId="39D84A09" w14:textId="78DE81F7" w:rsidR="00156C55" w:rsidRDefault="00DD5106" w:rsidP="009F7983">
      <w:pPr>
        <w:pStyle w:val="TEXTNO"/>
      </w:pPr>
      <w:r w:rsidRPr="00CC48F7">
        <w:t xml:space="preserve">The outstanding issue </w:t>
      </w:r>
      <w:r w:rsidR="00AA6A7F">
        <w:t>is</w:t>
      </w:r>
      <w:r w:rsidRPr="00CC48F7">
        <w:t xml:space="preserve"> set out in AECOM’s Technical Note </w:t>
      </w:r>
      <w:r w:rsidR="00F34C3D">
        <w:t>10</w:t>
      </w:r>
      <w:r w:rsidRPr="00CC48F7">
        <w:t xml:space="preserve"> </w:t>
      </w:r>
      <w:r w:rsidR="004654B0">
        <w:t>dated 2</w:t>
      </w:r>
      <w:r w:rsidR="00F34C3D">
        <w:t>4</w:t>
      </w:r>
      <w:r w:rsidR="004654B0" w:rsidRPr="00CC48F7">
        <w:rPr>
          <w:vertAlign w:val="superscript"/>
        </w:rPr>
        <w:t>th</w:t>
      </w:r>
      <w:r w:rsidR="004654B0">
        <w:t xml:space="preserve"> </w:t>
      </w:r>
      <w:r w:rsidR="00F34C3D">
        <w:t>April</w:t>
      </w:r>
      <w:r w:rsidR="004654B0">
        <w:t xml:space="preserve"> 2020 and solely relate</w:t>
      </w:r>
      <w:r w:rsidR="00AA6A7F">
        <w:t>s</w:t>
      </w:r>
      <w:r w:rsidR="004654B0">
        <w:t xml:space="preserve"> to the </w:t>
      </w:r>
      <w:r w:rsidR="00AA6A7F">
        <w:t>interpretation of the proposed development traffic impact at the junction at the Opening Year (2023)</w:t>
      </w:r>
      <w:r w:rsidR="004654B0">
        <w:t>.</w:t>
      </w:r>
    </w:p>
    <w:p w14:paraId="5E5C486A" w14:textId="26A45A48" w:rsidR="004654B0" w:rsidRDefault="00AA6A7F">
      <w:pPr>
        <w:pStyle w:val="TEXTNO"/>
      </w:pPr>
      <w:r>
        <w:t xml:space="preserve">Whilst Highways England agrees that the proposed mitigations offset any overall increase in delay resulting from the proposed development trips in both peak hours, they consider </w:t>
      </w:r>
      <w:r w:rsidR="00CC48F7">
        <w:t>that further mitigation is proposed at the junction to address</w:t>
      </w:r>
      <w:r w:rsidR="0006317A">
        <w:t xml:space="preserve"> queuing on the A5 south approach </w:t>
      </w:r>
      <w:r w:rsidR="00AC5056">
        <w:t>in</w:t>
      </w:r>
      <w:r w:rsidR="0006317A">
        <w:t xml:space="preserve"> 202</w:t>
      </w:r>
      <w:r w:rsidR="00AC5056">
        <w:t xml:space="preserve">3 during the morning peak hour. </w:t>
      </w:r>
    </w:p>
    <w:p w14:paraId="45502DA6" w14:textId="4546A344" w:rsidR="008C7723" w:rsidRDefault="008C7723" w:rsidP="008C7723">
      <w:pPr>
        <w:pStyle w:val="TEXTNO"/>
      </w:pPr>
      <w:r>
        <w:t xml:space="preserve">BWB has responded to Highways England in form of a technical note, titled ‘VISSIM Model &amp; Mitigation Technical Note’ (document no. </w:t>
      </w:r>
      <w:r w:rsidRPr="00402382">
        <w:rPr>
          <w:b/>
          <w:bCs/>
        </w:rPr>
        <w:t>SCD-BWB-GEN-XX-RP-TR-01</w:t>
      </w:r>
      <w:r>
        <w:rPr>
          <w:b/>
          <w:bCs/>
        </w:rPr>
        <w:t>3</w:t>
      </w:r>
      <w:r w:rsidRPr="00402382">
        <w:rPr>
          <w:b/>
          <w:bCs/>
        </w:rPr>
        <w:t>_TN</w:t>
      </w:r>
      <w:r>
        <w:t>) and dated 14</w:t>
      </w:r>
      <w:r w:rsidRPr="008C7723">
        <w:rPr>
          <w:vertAlign w:val="superscript"/>
        </w:rPr>
        <w:t>th</w:t>
      </w:r>
      <w:r>
        <w:t xml:space="preserve"> May 2020. The technical note details further mitigation measures at the A5 Kelly’s Kitchen Roundabout in the form of improvements to the S278 design along with a summary of the revised VISSIM model results.</w:t>
      </w:r>
    </w:p>
    <w:p w14:paraId="0A2840F2" w14:textId="77777777" w:rsidR="008C7723" w:rsidRDefault="008C7723" w:rsidP="008C7723">
      <w:pPr>
        <w:pStyle w:val="TEXTNO"/>
        <w:numPr>
          <w:ilvl w:val="0"/>
          <w:numId w:val="0"/>
        </w:numPr>
        <w:ind w:left="624"/>
      </w:pPr>
    </w:p>
    <w:p w14:paraId="0E826E5D" w14:textId="71ADC242" w:rsidR="00166902" w:rsidRPr="00340325" w:rsidRDefault="00166902" w:rsidP="00CC48F7">
      <w:pPr>
        <w:pStyle w:val="TEXTNO"/>
        <w:numPr>
          <w:ilvl w:val="0"/>
          <w:numId w:val="0"/>
        </w:numPr>
        <w:ind w:left="624"/>
      </w:pPr>
      <w:r>
        <w:br w:type="page"/>
      </w:r>
    </w:p>
    <w:p w14:paraId="6312D368" w14:textId="4135BFDF" w:rsidR="00166902" w:rsidRDefault="00071F5C" w:rsidP="00166902">
      <w:pPr>
        <w:pStyle w:val="HEADINGNOREMOVE"/>
        <w:numPr>
          <w:ilvl w:val="0"/>
          <w:numId w:val="5"/>
        </w:numPr>
      </w:pPr>
      <w:bookmarkStart w:id="61" w:name="_Toc36809985"/>
      <w:r>
        <w:lastRenderedPageBreak/>
        <w:t>SIGNED</w:t>
      </w:r>
      <w:bookmarkEnd w:id="61"/>
    </w:p>
    <w:p w14:paraId="05C610BD" w14:textId="77777777" w:rsidR="00071F5C" w:rsidRPr="00071F5C" w:rsidRDefault="00071F5C" w:rsidP="00071F5C">
      <w:pPr>
        <w:pStyle w:val="TEXTNO"/>
        <w:numPr>
          <w:ilvl w:val="0"/>
          <w:numId w:val="0"/>
        </w:numPr>
        <w:ind w:left="624"/>
      </w:pPr>
    </w:p>
    <w:p w14:paraId="185CFB51" w14:textId="69414914" w:rsidR="00E37239" w:rsidRDefault="00071F5C" w:rsidP="00071F5C">
      <w:pPr>
        <w:pStyle w:val="TEXTNO"/>
      </w:pPr>
      <w:r>
        <w:t xml:space="preserve">Agreed on behalf of </w:t>
      </w:r>
      <w:r w:rsidR="003A1B19">
        <w:t>Highways England</w:t>
      </w:r>
      <w:r>
        <w:t xml:space="preserve"> by…</w:t>
      </w:r>
    </w:p>
    <w:p w14:paraId="5744797F" w14:textId="78F5E150" w:rsidR="00071F5C" w:rsidRDefault="00071F5C" w:rsidP="00071F5C">
      <w:pPr>
        <w:pStyle w:val="TEXTNO"/>
        <w:numPr>
          <w:ilvl w:val="0"/>
          <w:numId w:val="0"/>
        </w:numPr>
        <w:ind w:left="624"/>
      </w:pPr>
    </w:p>
    <w:p w14:paraId="0BD1B4A6" w14:textId="0760E0BD" w:rsidR="00071F5C" w:rsidRDefault="00071F5C" w:rsidP="00071F5C">
      <w:pPr>
        <w:pStyle w:val="TEXTNO"/>
        <w:numPr>
          <w:ilvl w:val="0"/>
          <w:numId w:val="0"/>
        </w:numPr>
        <w:ind w:left="624"/>
      </w:pPr>
    </w:p>
    <w:p w14:paraId="2A9A5AE6" w14:textId="02736D56" w:rsidR="00071F5C" w:rsidRDefault="00071F5C" w:rsidP="00071F5C">
      <w:pPr>
        <w:pStyle w:val="TEXTNO"/>
        <w:numPr>
          <w:ilvl w:val="0"/>
          <w:numId w:val="0"/>
        </w:numPr>
        <w:ind w:left="624"/>
      </w:pPr>
      <w:r>
        <w:t>Date:</w:t>
      </w:r>
    </w:p>
    <w:p w14:paraId="01DFA39E" w14:textId="77777777" w:rsidR="00071F5C" w:rsidRDefault="00071F5C" w:rsidP="00071F5C">
      <w:pPr>
        <w:pStyle w:val="TEXTNO"/>
        <w:numPr>
          <w:ilvl w:val="0"/>
          <w:numId w:val="0"/>
        </w:numPr>
        <w:ind w:left="624"/>
      </w:pPr>
    </w:p>
    <w:p w14:paraId="649CAC70" w14:textId="7B949BD8" w:rsidR="00071F5C" w:rsidRDefault="00071F5C" w:rsidP="00071F5C">
      <w:pPr>
        <w:pStyle w:val="TEXTNO"/>
      </w:pPr>
      <w:r>
        <w:t>Agreed on behalf of the Appellant by…</w:t>
      </w:r>
    </w:p>
    <w:p w14:paraId="6C3E2400" w14:textId="77777777" w:rsidR="00071F5C" w:rsidRPr="00D56B48" w:rsidRDefault="00071F5C" w:rsidP="00071F5C">
      <w:pPr>
        <w:pStyle w:val="TEXTNO"/>
        <w:numPr>
          <w:ilvl w:val="0"/>
          <w:numId w:val="0"/>
        </w:numPr>
        <w:spacing w:before="0"/>
        <w:ind w:left="624"/>
        <w:rPr>
          <w:b/>
          <w:bCs/>
        </w:rPr>
      </w:pPr>
      <w:r w:rsidRPr="00D56B48">
        <w:rPr>
          <w:b/>
          <w:bCs/>
        </w:rPr>
        <w:t>Matthew Addison, Associate Director, BWB Consulting Ltd.</w:t>
      </w:r>
    </w:p>
    <w:p w14:paraId="6D22A61D" w14:textId="62EBB3E2" w:rsidR="00071F5C" w:rsidRPr="00754BAD" w:rsidRDefault="00071F5C" w:rsidP="00071F5C">
      <w:pPr>
        <w:pStyle w:val="TEXTNO"/>
        <w:numPr>
          <w:ilvl w:val="0"/>
          <w:numId w:val="0"/>
        </w:numPr>
        <w:spacing w:before="0"/>
        <w:ind w:left="624"/>
      </w:pPr>
      <w:r>
        <w:t xml:space="preserve">Date:  </w:t>
      </w:r>
    </w:p>
    <w:p w14:paraId="0B1EA745" w14:textId="77777777" w:rsidR="00E37239" w:rsidRDefault="00E37239">
      <w:pPr>
        <w:rPr>
          <w:rFonts w:ascii="Century Gothic" w:hAnsi="Century Gothic"/>
          <w:b/>
          <w:iCs/>
          <w:color w:val="595959"/>
        </w:rPr>
      </w:pPr>
      <w:r>
        <w:br w:type="page"/>
      </w:r>
    </w:p>
    <w:p w14:paraId="089FFACB" w14:textId="77777777" w:rsidR="00AC231F" w:rsidRDefault="00AC231F" w:rsidP="00071F5C">
      <w:pPr>
        <w:pStyle w:val="TEXTNO"/>
        <w:numPr>
          <w:ilvl w:val="0"/>
          <w:numId w:val="0"/>
        </w:numPr>
        <w:sectPr w:rsidR="00AC231F" w:rsidSect="00C01F91">
          <w:footerReference w:type="first" r:id="rId18"/>
          <w:pgSz w:w="11906" w:h="16838"/>
          <w:pgMar w:top="1440" w:right="1440" w:bottom="1440" w:left="1440" w:header="1701" w:footer="708" w:gutter="0"/>
          <w:cols w:space="708"/>
          <w:docGrid w:linePitch="360"/>
        </w:sectPr>
      </w:pPr>
    </w:p>
    <w:p w14:paraId="7C64FE68" w14:textId="77777777" w:rsidR="006F6F54" w:rsidRDefault="00394387" w:rsidP="00782E33">
      <w:pPr>
        <w:pStyle w:val="Caption"/>
      </w:pPr>
      <w:r>
        <w:lastRenderedPageBreak/>
        <w:t xml:space="preserve"> </w:t>
      </w:r>
    </w:p>
    <w:p w14:paraId="4980D29E" w14:textId="77777777" w:rsidR="006F6F54" w:rsidRDefault="006F6F54" w:rsidP="00782E33">
      <w:pPr>
        <w:pStyle w:val="INSERTPAGE-TITLE"/>
      </w:pPr>
    </w:p>
    <w:p w14:paraId="6E1CD488" w14:textId="77777777" w:rsidR="006F6F54" w:rsidRDefault="006F6F54" w:rsidP="00782E33">
      <w:pPr>
        <w:pStyle w:val="INSERTPAGE-TITLE"/>
      </w:pPr>
    </w:p>
    <w:p w14:paraId="63125D24" w14:textId="77777777" w:rsidR="006F6F54" w:rsidRDefault="006F6F54" w:rsidP="00782E33">
      <w:pPr>
        <w:pStyle w:val="INSERTPAGE-TITLE"/>
      </w:pPr>
    </w:p>
    <w:p w14:paraId="528C121B" w14:textId="77777777" w:rsidR="006F6F54" w:rsidRDefault="006F6F54" w:rsidP="00782E33">
      <w:pPr>
        <w:pStyle w:val="INSERTPAGE-TITLE"/>
      </w:pPr>
    </w:p>
    <w:p w14:paraId="629F8274" w14:textId="77777777" w:rsidR="006F6F54" w:rsidRDefault="006F6F54" w:rsidP="00782E33">
      <w:pPr>
        <w:pStyle w:val="INSERTPAGE-TITLE"/>
      </w:pPr>
    </w:p>
    <w:p w14:paraId="1C5C8485" w14:textId="77777777" w:rsidR="006F6F54" w:rsidRDefault="006F6F54" w:rsidP="00782E33">
      <w:pPr>
        <w:pStyle w:val="INSERTPAGE-TITLE"/>
      </w:pPr>
    </w:p>
    <w:p w14:paraId="245496C5" w14:textId="77777777" w:rsidR="006F6F54" w:rsidRDefault="006F6F54" w:rsidP="00782E33">
      <w:pPr>
        <w:pStyle w:val="INSERTPAGE-TITLE"/>
      </w:pPr>
    </w:p>
    <w:p w14:paraId="5C28BCBC" w14:textId="77777777" w:rsidR="006F6F54" w:rsidRDefault="006F6F54" w:rsidP="00782E33">
      <w:pPr>
        <w:pStyle w:val="INSERTPAGE-TITLE"/>
      </w:pPr>
    </w:p>
    <w:p w14:paraId="21DD68D7" w14:textId="77777777" w:rsidR="006F6F54" w:rsidRDefault="006F6F54" w:rsidP="00782E33">
      <w:pPr>
        <w:pStyle w:val="INSERTPAGE-TITLE"/>
      </w:pPr>
    </w:p>
    <w:p w14:paraId="1C5F87A1" w14:textId="77777777" w:rsidR="006F6F54" w:rsidRDefault="006F6F54" w:rsidP="00782E33">
      <w:pPr>
        <w:pStyle w:val="INSERTPAGE-TITLE"/>
      </w:pPr>
    </w:p>
    <w:p w14:paraId="17E2E8C8" w14:textId="77777777" w:rsidR="006F6F54" w:rsidRDefault="006F6F54" w:rsidP="00782E33">
      <w:pPr>
        <w:pStyle w:val="INSERTPAGE-TITLE"/>
      </w:pPr>
    </w:p>
    <w:p w14:paraId="77090A75" w14:textId="77777777" w:rsidR="006F6F54" w:rsidRDefault="006F6F54" w:rsidP="00782E33">
      <w:pPr>
        <w:pStyle w:val="INSERTPAGE-TITLE"/>
      </w:pPr>
    </w:p>
    <w:p w14:paraId="30E3277C" w14:textId="77777777" w:rsidR="006F6F54" w:rsidRDefault="006F6F54" w:rsidP="00782E33">
      <w:pPr>
        <w:pStyle w:val="INSERTPAGE-TITLE"/>
      </w:pPr>
    </w:p>
    <w:p w14:paraId="156E98FD" w14:textId="77777777" w:rsidR="006F6F54" w:rsidRDefault="006F6F54" w:rsidP="00782E33">
      <w:pPr>
        <w:pStyle w:val="INSERTPAGE-TITLE"/>
      </w:pPr>
    </w:p>
    <w:p w14:paraId="4EEFECB0" w14:textId="77777777" w:rsidR="006F6F54" w:rsidRDefault="006F6F54" w:rsidP="00782E33">
      <w:pPr>
        <w:pStyle w:val="INSERTPAGE-TITLE"/>
      </w:pPr>
    </w:p>
    <w:p w14:paraId="6558006A" w14:textId="77777777" w:rsidR="006F6F54" w:rsidRDefault="006F6F54" w:rsidP="00782E33">
      <w:pPr>
        <w:pStyle w:val="INSERTPAGE-TITLE"/>
      </w:pPr>
    </w:p>
    <w:p w14:paraId="7C14D299" w14:textId="77777777" w:rsidR="006F6F54" w:rsidRDefault="006F6F54" w:rsidP="00782E33">
      <w:pPr>
        <w:pStyle w:val="INSERTPAGE-TITLE"/>
      </w:pPr>
    </w:p>
    <w:p w14:paraId="45E02D98" w14:textId="77777777" w:rsidR="006F6F54" w:rsidRDefault="006F6F54" w:rsidP="00782E33">
      <w:pPr>
        <w:pStyle w:val="INSERTPAGE-TITLE"/>
      </w:pPr>
    </w:p>
    <w:p w14:paraId="4441FD5B" w14:textId="77777777" w:rsidR="006F6F54" w:rsidRDefault="006F6F54" w:rsidP="00782E33">
      <w:pPr>
        <w:pStyle w:val="INSERTPAGE-TITLE"/>
      </w:pPr>
    </w:p>
    <w:p w14:paraId="32A15D6F" w14:textId="77777777" w:rsidR="006F6F54" w:rsidRDefault="006F6F54" w:rsidP="00782E33">
      <w:pPr>
        <w:pStyle w:val="INSERTPAGE-TITLE"/>
      </w:pPr>
    </w:p>
    <w:p w14:paraId="738A28D6" w14:textId="77777777" w:rsidR="006F6F54" w:rsidRDefault="006F6F54" w:rsidP="00782E33">
      <w:pPr>
        <w:pStyle w:val="INSERTPAGE-TITLE"/>
      </w:pPr>
    </w:p>
    <w:p w14:paraId="164D9ED1" w14:textId="77777777" w:rsidR="006F6F54" w:rsidRDefault="006F6F54" w:rsidP="00782E33">
      <w:pPr>
        <w:pStyle w:val="INSERTPAGE-TITLE"/>
      </w:pPr>
    </w:p>
    <w:p w14:paraId="3AD2822E" w14:textId="77777777" w:rsidR="006F6F54" w:rsidRDefault="006F6F54" w:rsidP="00782E33">
      <w:pPr>
        <w:pStyle w:val="INSERTPAGE-TITLE"/>
      </w:pPr>
    </w:p>
    <w:p w14:paraId="38D8F8C7" w14:textId="77777777" w:rsidR="006F6F54" w:rsidRDefault="006F6F54" w:rsidP="00782E33">
      <w:pPr>
        <w:pStyle w:val="INSERTPAGE-TITLE"/>
      </w:pPr>
    </w:p>
    <w:p w14:paraId="76CCAA81" w14:textId="77777777" w:rsidR="006F6F54" w:rsidRDefault="006F6F54" w:rsidP="00782E33">
      <w:pPr>
        <w:pStyle w:val="INSERTPAGE-TITLE"/>
      </w:pPr>
    </w:p>
    <w:p w14:paraId="24B60A41" w14:textId="77777777" w:rsidR="006F6F54" w:rsidRDefault="006F6F54" w:rsidP="00782E33">
      <w:pPr>
        <w:pStyle w:val="INSERTPAGE-TITLE"/>
      </w:pPr>
    </w:p>
    <w:p w14:paraId="76B42EF6" w14:textId="77777777" w:rsidR="006F6F54" w:rsidRDefault="006F6F54" w:rsidP="00782E33">
      <w:pPr>
        <w:pStyle w:val="INSERTPAGE-TITLE"/>
      </w:pPr>
    </w:p>
    <w:p w14:paraId="797A7AEA" w14:textId="77777777" w:rsidR="006F6F54" w:rsidRDefault="006F6F54" w:rsidP="00782E33">
      <w:pPr>
        <w:pStyle w:val="INSERTPAGE-TITLE"/>
      </w:pPr>
    </w:p>
    <w:p w14:paraId="6ACA6468" w14:textId="77777777" w:rsidR="006F6F54" w:rsidRDefault="006F6F54" w:rsidP="00782E33">
      <w:pPr>
        <w:pStyle w:val="INSERTPAGE-TITLE"/>
      </w:pPr>
    </w:p>
    <w:p w14:paraId="717ADE4B" w14:textId="77777777" w:rsidR="006F6F54" w:rsidRDefault="006F6F54" w:rsidP="00782E33">
      <w:pPr>
        <w:pStyle w:val="INSERTPAGE-TITLE"/>
      </w:pPr>
    </w:p>
    <w:p w14:paraId="11AECE79" w14:textId="77777777" w:rsidR="006C1744" w:rsidRDefault="006C1744" w:rsidP="00782E33">
      <w:pPr>
        <w:pStyle w:val="INSERTPAGE-TITLE"/>
      </w:pPr>
    </w:p>
    <w:p w14:paraId="7A33A8BB" w14:textId="77777777" w:rsidR="006C1744" w:rsidRDefault="006C1744" w:rsidP="00782E33">
      <w:pPr>
        <w:pStyle w:val="INSERTPAGE-TITLE"/>
      </w:pPr>
    </w:p>
    <w:p w14:paraId="2ADD17A7" w14:textId="77777777" w:rsidR="006C1744" w:rsidRDefault="006C1744" w:rsidP="00782E33">
      <w:pPr>
        <w:pStyle w:val="INSERTPAGE-TITLE"/>
      </w:pPr>
    </w:p>
    <w:p w14:paraId="7EE1361C" w14:textId="77777777" w:rsidR="006C1744" w:rsidRDefault="006C1744" w:rsidP="00782E33">
      <w:pPr>
        <w:pStyle w:val="INSERTPAGE-TITLE"/>
      </w:pPr>
    </w:p>
    <w:p w14:paraId="20E5C536" w14:textId="77777777" w:rsidR="006C1744" w:rsidRDefault="006C1744" w:rsidP="00782E33">
      <w:pPr>
        <w:pStyle w:val="INSERTPAGE-TITLE"/>
      </w:pPr>
    </w:p>
    <w:p w14:paraId="29CB77F8" w14:textId="77777777" w:rsidR="006C1744" w:rsidRDefault="006C1744" w:rsidP="00782E33">
      <w:pPr>
        <w:pStyle w:val="INSERTPAGE-TITLE"/>
      </w:pPr>
    </w:p>
    <w:p w14:paraId="7DC62647" w14:textId="77777777" w:rsidR="006C1744" w:rsidRDefault="006C1744" w:rsidP="00782E33">
      <w:pPr>
        <w:pStyle w:val="INSERTPAGE-TITLE"/>
      </w:pPr>
    </w:p>
    <w:p w14:paraId="35B7730C" w14:textId="77777777" w:rsidR="006C1744" w:rsidRDefault="006C1744" w:rsidP="00782E33">
      <w:pPr>
        <w:pStyle w:val="INSERTPAGE-TITLE"/>
      </w:pPr>
    </w:p>
    <w:p w14:paraId="59C55392" w14:textId="77777777" w:rsidR="006C1744" w:rsidRDefault="006C1744" w:rsidP="00782E33">
      <w:pPr>
        <w:pStyle w:val="INSERTPAGE-TITLE"/>
      </w:pPr>
    </w:p>
    <w:p w14:paraId="0223FB6F" w14:textId="77777777" w:rsidR="006C1744" w:rsidRDefault="006C1744" w:rsidP="00782E33">
      <w:pPr>
        <w:pStyle w:val="INSERTPAGE-TITLE"/>
      </w:pPr>
    </w:p>
    <w:p w14:paraId="39717A50" w14:textId="77777777" w:rsidR="006C1744" w:rsidRDefault="006C1744" w:rsidP="00782E33">
      <w:pPr>
        <w:pStyle w:val="INSERTPAGE-TITLE"/>
      </w:pPr>
    </w:p>
    <w:p w14:paraId="516E1040" w14:textId="77777777" w:rsidR="006C1744" w:rsidRDefault="006C1744" w:rsidP="00782E33">
      <w:pPr>
        <w:pStyle w:val="INSERTPAGE-TITLE"/>
      </w:pPr>
    </w:p>
    <w:p w14:paraId="06725925" w14:textId="77777777" w:rsidR="006C1744" w:rsidRDefault="006C1744" w:rsidP="00782E33">
      <w:pPr>
        <w:pStyle w:val="INSERTPAGE-TITLE"/>
      </w:pPr>
    </w:p>
    <w:p w14:paraId="6BD29783" w14:textId="77777777" w:rsidR="006C1744" w:rsidRDefault="006C1744" w:rsidP="00782E33">
      <w:pPr>
        <w:pStyle w:val="INSERTPAGE-TITLE"/>
      </w:pPr>
    </w:p>
    <w:p w14:paraId="090B69D7" w14:textId="77777777" w:rsidR="006C1744" w:rsidRDefault="006C1744" w:rsidP="00782E33">
      <w:pPr>
        <w:pStyle w:val="INSERTPAGE-TITLE"/>
      </w:pPr>
    </w:p>
    <w:p w14:paraId="15E80A4A" w14:textId="77777777" w:rsidR="006C1744" w:rsidRDefault="006C1744" w:rsidP="00782E33">
      <w:pPr>
        <w:pStyle w:val="INSERTPAGE-TITLE"/>
      </w:pPr>
    </w:p>
    <w:p w14:paraId="01DF80AB" w14:textId="77777777" w:rsidR="006C1744" w:rsidRDefault="006C1744" w:rsidP="00782E33">
      <w:pPr>
        <w:pStyle w:val="INSERTPAGE-TITLE"/>
      </w:pPr>
    </w:p>
    <w:p w14:paraId="7657D40B" w14:textId="77777777" w:rsidR="006C1744" w:rsidRDefault="006C1744" w:rsidP="00782E33">
      <w:pPr>
        <w:pStyle w:val="INSERTPAGE-TITLE"/>
      </w:pPr>
    </w:p>
    <w:p w14:paraId="226EA57B" w14:textId="77777777" w:rsidR="008B6573" w:rsidRPr="00CA45B8" w:rsidRDefault="008B6573" w:rsidP="00F46584">
      <w:pPr>
        <w:pStyle w:val="TEXT"/>
        <w:jc w:val="both"/>
        <w:sectPr w:rsidR="008B6573" w:rsidRPr="00CA45B8" w:rsidSect="00C01F91">
          <w:headerReference w:type="first" r:id="rId19"/>
          <w:footerReference w:type="first" r:id="rId20"/>
          <w:pgSz w:w="11906" w:h="16838"/>
          <w:pgMar w:top="1440" w:right="1440" w:bottom="1440" w:left="1440" w:header="1701" w:footer="708" w:gutter="0"/>
          <w:pgNumType w:chapStyle="1"/>
          <w:cols w:space="708"/>
          <w:titlePg/>
          <w:docGrid w:linePitch="360"/>
        </w:sectPr>
      </w:pPr>
    </w:p>
    <w:p w14:paraId="09CF376E" w14:textId="77777777" w:rsidR="00282972" w:rsidRPr="00CA45B8" w:rsidRDefault="00282972" w:rsidP="00F46584">
      <w:pPr>
        <w:pStyle w:val="TEXT"/>
        <w:jc w:val="both"/>
      </w:pPr>
    </w:p>
    <w:sectPr w:rsidR="00282972" w:rsidRPr="00CA45B8" w:rsidSect="008B6573">
      <w:type w:val="continuous"/>
      <w:pgSz w:w="11906" w:h="16838"/>
      <w:pgMar w:top="1440" w:right="1440" w:bottom="1440" w:left="1440" w:header="1984" w:footer="708" w:gutter="0"/>
      <w:pgNumType w:chapStyle="1"/>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3AC877" w14:textId="77777777" w:rsidR="000A1EB6" w:rsidRDefault="000A1EB6" w:rsidP="00840A97">
      <w:pPr>
        <w:spacing w:after="0" w:line="240" w:lineRule="auto"/>
      </w:pPr>
      <w:r>
        <w:separator/>
      </w:r>
    </w:p>
  </w:endnote>
  <w:endnote w:type="continuationSeparator" w:id="0">
    <w:p w14:paraId="49D383AE" w14:textId="77777777" w:rsidR="000A1EB6" w:rsidRDefault="000A1EB6" w:rsidP="00840A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altName w:val="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utura LT Book">
    <w:altName w:val="Segoe Script"/>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F46D9A" w14:textId="028349BA" w:rsidR="00AA6A7F" w:rsidRDefault="00AA6A7F" w:rsidP="003C59AD">
    <w:pPr>
      <w:pStyle w:val="Footer"/>
      <w:ind w:left="1440" w:firstLine="4513"/>
      <w:jc w:val="right"/>
      <w:rPr>
        <w:rFonts w:ascii="Century Gothic" w:hAnsi="Century Gothic"/>
        <w:noProof/>
        <w:color w:val="595959" w:themeColor="text1" w:themeTint="A6"/>
        <w:sz w:val="16"/>
        <w:szCs w:val="16"/>
      </w:rPr>
    </w:pPr>
    <w:r w:rsidRPr="003C59AD">
      <w:rPr>
        <w:rFonts w:ascii="Century Gothic" w:hAnsi="Century Gothic"/>
        <w:b/>
        <w:iCs/>
        <w:noProof/>
        <w:color w:val="595959" w:themeColor="text1" w:themeTint="A6"/>
        <w:sz w:val="16"/>
        <w:szCs w:val="16"/>
        <w:lang w:eastAsia="en-GB"/>
      </w:rPr>
      <mc:AlternateContent>
        <mc:Choice Requires="wps">
          <w:drawing>
            <wp:anchor distT="0" distB="0" distL="114300" distR="114300" simplePos="0" relativeHeight="251638784" behindDoc="0" locked="0" layoutInCell="1" allowOverlap="1" wp14:anchorId="2E7B4562" wp14:editId="4A219798">
              <wp:simplePos x="0" y="0"/>
              <wp:positionH relativeFrom="margin">
                <wp:align>center</wp:align>
              </wp:positionH>
              <wp:positionV relativeFrom="paragraph">
                <wp:posOffset>-168442</wp:posOffset>
              </wp:positionV>
              <wp:extent cx="6408115"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6408115" cy="0"/>
                      </a:xfrm>
                      <a:prstGeom prst="line">
                        <a:avLst/>
                      </a:prstGeom>
                      <a:ln w="6350">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EAE7C4F" id="Straight Connector 11" o:spid="_x0000_s1026" style="position:absolute;z-index:251638784;visibility:visible;mso-wrap-style:square;mso-wrap-distance-left:9pt;mso-wrap-distance-top:0;mso-wrap-distance-right:9pt;mso-wrap-distance-bottom:0;mso-position-horizontal:center;mso-position-horizontal-relative:margin;mso-position-vertical:absolute;mso-position-vertical-relative:text" from="0,-13.25pt" to="504.6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" strokecolor="#d8d8d8 [2732]" strokeweight=".5pt">
              <v:stroke joinstyle="miter"/>
              <w10:wrap anchorx="margin"/>
            </v:line>
          </w:pict>
        </mc:Fallback>
      </mc:AlternateContent>
    </w:r>
    <w:r w:rsidRPr="003C59AD">
      <w:rPr>
        <w:rFonts w:ascii="Century Gothic" w:hAnsi="Century Gothic"/>
        <w:color w:val="595959" w:themeColor="text1" w:themeTint="A6"/>
        <w:sz w:val="16"/>
        <w:szCs w:val="16"/>
      </w:rPr>
      <w:t xml:space="preserve">Page | </w:t>
    </w:r>
    <w:r w:rsidRPr="003C59AD">
      <w:rPr>
        <w:rFonts w:ascii="Century Gothic" w:hAnsi="Century Gothic"/>
        <w:color w:val="595959" w:themeColor="text1" w:themeTint="A6"/>
        <w:sz w:val="16"/>
        <w:szCs w:val="16"/>
      </w:rPr>
      <w:fldChar w:fldCharType="begin"/>
    </w:r>
    <w:r w:rsidRPr="003C59AD">
      <w:rPr>
        <w:rFonts w:ascii="Century Gothic" w:hAnsi="Century Gothic"/>
        <w:color w:val="595959" w:themeColor="text1" w:themeTint="A6"/>
        <w:sz w:val="16"/>
        <w:szCs w:val="16"/>
      </w:rPr>
      <w:instrText xml:space="preserve"> PAGE   \* MERGEFORMAT </w:instrText>
    </w:r>
    <w:r w:rsidRPr="003C59AD">
      <w:rPr>
        <w:rFonts w:ascii="Century Gothic" w:hAnsi="Century Gothic"/>
        <w:color w:val="595959" w:themeColor="text1" w:themeTint="A6"/>
        <w:sz w:val="16"/>
        <w:szCs w:val="16"/>
      </w:rPr>
      <w:fldChar w:fldCharType="separate"/>
    </w:r>
    <w:r>
      <w:rPr>
        <w:rFonts w:ascii="Century Gothic" w:hAnsi="Century Gothic"/>
        <w:noProof/>
        <w:color w:val="595959" w:themeColor="text1" w:themeTint="A6"/>
        <w:sz w:val="16"/>
        <w:szCs w:val="16"/>
      </w:rPr>
      <w:t>19</w:t>
    </w:r>
    <w:r w:rsidRPr="003C59AD">
      <w:rPr>
        <w:rFonts w:ascii="Century Gothic" w:hAnsi="Century Gothic"/>
        <w:noProof/>
        <w:color w:val="595959" w:themeColor="text1" w:themeTint="A6"/>
        <w:sz w:val="16"/>
        <w:szCs w:val="16"/>
      </w:rPr>
      <w:fldChar w:fldCharType="end"/>
    </w:r>
  </w:p>
  <w:p w14:paraId="291D7FBE" w14:textId="77777777" w:rsidR="00AA6A7F" w:rsidRPr="003C59AD" w:rsidRDefault="00AA6A7F" w:rsidP="003C59AD">
    <w:pPr>
      <w:pStyle w:val="Footer"/>
      <w:ind w:left="1440" w:firstLine="4513"/>
      <w:jc w:val="right"/>
      <w:rPr>
        <w:rFonts w:ascii="Century Gothic" w:hAnsi="Century Gothic"/>
        <w:color w:val="595959" w:themeColor="text1" w:themeTint="A6"/>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E02FB" w14:textId="77777777" w:rsidR="00AA6A7F" w:rsidRDefault="00AA6A7F" w:rsidP="008B6573">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1FF2D" w14:textId="77777777" w:rsidR="00AA6A7F" w:rsidRPr="009A57A4" w:rsidRDefault="00AA6A7F" w:rsidP="009A57A4">
    <w:pPr>
      <w:pStyle w:val="Footer"/>
      <w:rPr>
        <w:rFonts w:ascii="Century Gothic" w:hAnsi="Century Gothic"/>
        <w:spacing w:val="30"/>
        <w:sz w:val="18"/>
      </w:rPr>
    </w:pPr>
    <w:r w:rsidRPr="009A57A4">
      <w:rPr>
        <w:rFonts w:ascii="Century Gothic" w:hAnsi="Century Gothic"/>
        <w:spacing w:val="30"/>
        <w:sz w:val="16"/>
      </w:rPr>
      <w:t>BWB Consulting Ltd:  Registered in England 5265863</w:t>
    </w:r>
    <w:r w:rsidRPr="009A57A4">
      <w:rPr>
        <w:rFonts w:ascii="Century Gothic" w:hAnsi="Century Gothic"/>
        <w:b/>
        <w:iCs/>
        <w:noProof/>
        <w:color w:val="595959"/>
        <w:spacing w:val="30"/>
        <w:sz w:val="18"/>
        <w:lang w:eastAsia="en-GB"/>
      </w:rPr>
      <mc:AlternateContent>
        <mc:Choice Requires="wps">
          <w:drawing>
            <wp:anchor distT="0" distB="0" distL="114300" distR="114300" simplePos="0" relativeHeight="251663360" behindDoc="0" locked="0" layoutInCell="1" allowOverlap="1" wp14:anchorId="7A870C98" wp14:editId="29FB212D">
              <wp:simplePos x="0" y="0"/>
              <wp:positionH relativeFrom="margin">
                <wp:align>center</wp:align>
              </wp:positionH>
              <wp:positionV relativeFrom="paragraph">
                <wp:posOffset>-161925</wp:posOffset>
              </wp:positionV>
              <wp:extent cx="6408115" cy="0"/>
              <wp:effectExtent l="0" t="0" r="0" b="0"/>
              <wp:wrapNone/>
              <wp:docPr id="36" name="Straight Connector 36"/>
              <wp:cNvGraphicFramePr/>
              <a:graphic xmlns:a="http://schemas.openxmlformats.org/drawingml/2006/main">
                <a:graphicData uri="http://schemas.microsoft.com/office/word/2010/wordprocessingShape">
                  <wps:wsp>
                    <wps:cNvCnPr/>
                    <wps:spPr>
                      <a:xfrm>
                        <a:off x="0" y="0"/>
                        <a:ext cx="6408115" cy="0"/>
                      </a:xfrm>
                      <a:prstGeom prst="line">
                        <a:avLst/>
                      </a:prstGeom>
                      <a:ln w="6350">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0725549" id="Straight Connector 36" o:spid="_x0000_s1026" style="position:absolute;z-index:251663360;visibility:visible;mso-wrap-style:square;mso-wrap-distance-left:9pt;mso-wrap-distance-top:0;mso-wrap-distance-right:9pt;mso-wrap-distance-bottom:0;mso-position-horizontal:center;mso-position-horizontal-relative:margin;mso-position-vertical:absolute;mso-position-vertical-relative:text" from="0,-12.75pt" to="504.6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" strokecolor="#d8d8d8 [2732]" strokeweight=".5pt">
              <v:stroke joinstyle="miter"/>
              <w10:wrap anchorx="margin"/>
            </v:lin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1FA2E8" w14:textId="77777777" w:rsidR="00AA6A7F" w:rsidRDefault="00AA6A7F" w:rsidP="00DE6CD6">
    <w:pPr>
      <w:pStyle w:val="Footer"/>
      <w:tabs>
        <w:tab w:val="left" w:pos="8102"/>
      </w:tabs>
      <w:ind w:left="1440" w:firstLine="4513"/>
      <w:rPr>
        <w:rFonts w:ascii="Century Gothic" w:hAnsi="Century Gothic"/>
        <w:noProof/>
        <w:color w:val="595959" w:themeColor="text1" w:themeTint="A6"/>
        <w:sz w:val="16"/>
        <w:szCs w:val="16"/>
      </w:rPr>
    </w:pPr>
    <w:r w:rsidRPr="003C59AD">
      <w:rPr>
        <w:rFonts w:ascii="Century Gothic" w:hAnsi="Century Gothic"/>
        <w:b/>
        <w:iCs/>
        <w:noProof/>
        <w:color w:val="595959" w:themeColor="text1" w:themeTint="A6"/>
        <w:sz w:val="16"/>
        <w:szCs w:val="16"/>
        <w:lang w:eastAsia="en-GB"/>
      </w:rPr>
      <mc:AlternateContent>
        <mc:Choice Requires="wps">
          <w:drawing>
            <wp:anchor distT="0" distB="0" distL="114300" distR="114300" simplePos="0" relativeHeight="251668480" behindDoc="0" locked="0" layoutInCell="1" allowOverlap="1" wp14:anchorId="22347BDD" wp14:editId="52808FD2">
              <wp:simplePos x="0" y="0"/>
              <wp:positionH relativeFrom="margin">
                <wp:posOffset>-337820</wp:posOffset>
              </wp:positionH>
              <wp:positionV relativeFrom="paragraph">
                <wp:posOffset>-180671</wp:posOffset>
              </wp:positionV>
              <wp:extent cx="6407785" cy="0"/>
              <wp:effectExtent l="0" t="0" r="0" b="0"/>
              <wp:wrapNone/>
              <wp:docPr id="31" name="Straight Connector 31"/>
              <wp:cNvGraphicFramePr/>
              <a:graphic xmlns:a="http://schemas.openxmlformats.org/drawingml/2006/main">
                <a:graphicData uri="http://schemas.microsoft.com/office/word/2010/wordprocessingShape">
                  <wps:wsp>
                    <wps:cNvCnPr/>
                    <wps:spPr>
                      <a:xfrm>
                        <a:off x="0" y="0"/>
                        <a:ext cx="6407785" cy="0"/>
                      </a:xfrm>
                      <a:prstGeom prst="line">
                        <a:avLst/>
                      </a:prstGeom>
                      <a:ln w="6350">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C467187" id="Straight Connector 31" o:spid="_x0000_s1026" style="position:absolute;z-index:251668480;visibility:visible;mso-wrap-style:square;mso-wrap-distance-left:9pt;mso-wrap-distance-top:0;mso-wrap-distance-right:9pt;mso-wrap-distance-bottom:0;mso-position-horizontal:absolute;mso-position-horizontal-relative:margin;mso-position-vertical:absolute;mso-position-vertical-relative:text" from="-26.6pt,-14.25pt" to="477.9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" strokecolor="#d8d8d8 [2732]" strokeweight=".5pt">
              <v:stroke joinstyle="miter"/>
              <w10:wrap anchorx="margin"/>
            </v:line>
          </w:pict>
        </mc:Fallback>
      </mc:AlternateContent>
    </w:r>
    <w:r>
      <w:rPr>
        <w:rFonts w:ascii="Century Gothic" w:hAnsi="Century Gothic"/>
        <w:color w:val="595959" w:themeColor="text1" w:themeTint="A6"/>
        <w:sz w:val="16"/>
        <w:szCs w:val="16"/>
      </w:rPr>
      <w:tab/>
    </w:r>
    <w:r>
      <w:rPr>
        <w:rFonts w:ascii="Century Gothic" w:hAnsi="Century Gothic"/>
        <w:color w:val="595959" w:themeColor="text1" w:themeTint="A6"/>
        <w:sz w:val="16"/>
        <w:szCs w:val="16"/>
      </w:rPr>
      <w:tab/>
    </w:r>
    <w:r w:rsidRPr="003C59AD">
      <w:rPr>
        <w:rFonts w:ascii="Century Gothic" w:hAnsi="Century Gothic"/>
        <w:color w:val="595959" w:themeColor="text1" w:themeTint="A6"/>
        <w:sz w:val="16"/>
        <w:szCs w:val="16"/>
      </w:rPr>
      <w:t xml:space="preserve">Page | </w:t>
    </w:r>
    <w:r w:rsidRPr="003C59AD">
      <w:rPr>
        <w:rFonts w:ascii="Century Gothic" w:hAnsi="Century Gothic"/>
        <w:color w:val="595959" w:themeColor="text1" w:themeTint="A6"/>
        <w:sz w:val="16"/>
        <w:szCs w:val="16"/>
      </w:rPr>
      <w:fldChar w:fldCharType="begin"/>
    </w:r>
    <w:r w:rsidRPr="003C59AD">
      <w:rPr>
        <w:rFonts w:ascii="Century Gothic" w:hAnsi="Century Gothic"/>
        <w:color w:val="595959" w:themeColor="text1" w:themeTint="A6"/>
        <w:sz w:val="16"/>
        <w:szCs w:val="16"/>
      </w:rPr>
      <w:instrText xml:space="preserve"> PAGE   \* MERGEFORMAT </w:instrText>
    </w:r>
    <w:r w:rsidRPr="003C59AD">
      <w:rPr>
        <w:rFonts w:ascii="Century Gothic" w:hAnsi="Century Gothic"/>
        <w:color w:val="595959" w:themeColor="text1" w:themeTint="A6"/>
        <w:sz w:val="16"/>
        <w:szCs w:val="16"/>
      </w:rPr>
      <w:fldChar w:fldCharType="separate"/>
    </w:r>
    <w:r>
      <w:rPr>
        <w:rFonts w:ascii="Century Gothic" w:hAnsi="Century Gothic"/>
        <w:noProof/>
        <w:color w:val="595959" w:themeColor="text1" w:themeTint="A6"/>
        <w:sz w:val="16"/>
        <w:szCs w:val="16"/>
      </w:rPr>
      <w:t>1</w:t>
    </w:r>
    <w:r w:rsidRPr="003C59AD">
      <w:rPr>
        <w:rFonts w:ascii="Century Gothic" w:hAnsi="Century Gothic"/>
        <w:noProof/>
        <w:color w:val="595959" w:themeColor="text1" w:themeTint="A6"/>
        <w:sz w:val="16"/>
        <w:szCs w:val="16"/>
      </w:rPr>
      <w:fldChar w:fldCharType="end"/>
    </w:r>
  </w:p>
  <w:p w14:paraId="68B96FA7" w14:textId="77777777" w:rsidR="00AA6A7F" w:rsidRDefault="00AA6A7F" w:rsidP="00DE6CD6">
    <w:pPr>
      <w:pStyle w:val="Footer"/>
      <w:tabs>
        <w:tab w:val="left" w:pos="8102"/>
      </w:tabs>
      <w:ind w:left="1440" w:firstLine="4513"/>
      <w:rPr>
        <w:rFonts w:ascii="Century Gothic" w:hAnsi="Century Gothic"/>
        <w:noProof/>
        <w:color w:val="595959" w:themeColor="text1" w:themeTint="A6"/>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D44A4" w14:textId="77777777" w:rsidR="00AA6A7F" w:rsidRPr="00915115" w:rsidRDefault="00AA6A7F" w:rsidP="00915115">
    <w:pPr>
      <w:pStyle w:val="Footer"/>
      <w:jc w:val="right"/>
      <w:rPr>
        <w:rFonts w:ascii="Century Gothic" w:hAnsi="Century Gothic"/>
        <w:color w:val="595959"/>
        <w:spacing w:val="30"/>
        <w:sz w:val="18"/>
      </w:rPr>
    </w:pPr>
  </w:p>
  <w:p w14:paraId="0ACF08C5" w14:textId="77777777" w:rsidR="00AA6A7F" w:rsidRPr="009A57A4" w:rsidRDefault="00AA6A7F" w:rsidP="009A57A4">
    <w:pPr>
      <w:pStyle w:val="Footer"/>
      <w:rPr>
        <w:rFonts w:ascii="Century Gothic" w:hAnsi="Century Gothic"/>
        <w:spacing w:val="30"/>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7816B5" w14:textId="77777777" w:rsidR="000A1EB6" w:rsidRDefault="000A1EB6" w:rsidP="00840A97">
      <w:pPr>
        <w:spacing w:after="0" w:line="240" w:lineRule="auto"/>
      </w:pPr>
      <w:r>
        <w:separator/>
      </w:r>
    </w:p>
  </w:footnote>
  <w:footnote w:type="continuationSeparator" w:id="0">
    <w:p w14:paraId="3C3430B7" w14:textId="77777777" w:rsidR="000A1EB6" w:rsidRDefault="000A1EB6" w:rsidP="00840A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75D7A0" w14:textId="77777777" w:rsidR="00AA6A7F" w:rsidRDefault="00AA6A7F">
    <w:pPr>
      <w:pStyle w:val="Header"/>
    </w:pPr>
    <w:r>
      <w:rPr>
        <w:rFonts w:ascii="Century Gothic" w:hAnsi="Century Gothic"/>
        <w:b/>
        <w:iCs/>
        <w:noProof/>
        <w:lang w:eastAsia="en-GB"/>
      </w:rPr>
      <mc:AlternateContent>
        <mc:Choice Requires="wps">
          <w:drawing>
            <wp:anchor distT="0" distB="0" distL="114300" distR="114300" simplePos="0" relativeHeight="251642880" behindDoc="0" locked="0" layoutInCell="1" allowOverlap="1" wp14:anchorId="307267FB" wp14:editId="251498EC">
              <wp:simplePos x="0" y="0"/>
              <wp:positionH relativeFrom="column">
                <wp:posOffset>-101904</wp:posOffset>
              </wp:positionH>
              <wp:positionV relativeFrom="paragraph">
                <wp:posOffset>-692074</wp:posOffset>
              </wp:positionV>
              <wp:extent cx="4762500" cy="446228"/>
              <wp:effectExtent l="0" t="0" r="0" b="0"/>
              <wp:wrapNone/>
              <wp:docPr id="20" name="Text Box 20"/>
              <wp:cNvGraphicFramePr/>
              <a:graphic xmlns:a="http://schemas.openxmlformats.org/drawingml/2006/main">
                <a:graphicData uri="http://schemas.microsoft.com/office/word/2010/wordprocessingShape">
                  <wps:wsp>
                    <wps:cNvSpPr txBox="1"/>
                    <wps:spPr>
                      <a:xfrm>
                        <a:off x="0" y="0"/>
                        <a:ext cx="4762500" cy="446228"/>
                      </a:xfrm>
                      <a:prstGeom prst="rect">
                        <a:avLst/>
                      </a:prstGeom>
                      <a:solidFill>
                        <a:schemeClr val="lt1"/>
                      </a:solidFill>
                      <a:ln w="6350">
                        <a:noFill/>
                      </a:ln>
                    </wps:spPr>
                    <wps:txbx>
                      <w:txbxContent>
                        <w:p w14:paraId="08DE7124" w14:textId="6F98CF9C" w:rsidR="00AA6A7F" w:rsidRDefault="00AA6A7F" w:rsidP="00A724AF">
                          <w:pPr>
                            <w:pStyle w:val="BWBReportText"/>
                            <w:spacing w:line="240" w:lineRule="auto"/>
                            <w:jc w:val="left"/>
                            <w:rPr>
                              <w:szCs w:val="12"/>
                              <w14:ligatures w14:val="none"/>
                            </w:rPr>
                          </w:pPr>
                          <w:r>
                            <w:rPr>
                              <w:szCs w:val="12"/>
                              <w14:ligatures w14:val="none"/>
                            </w:rPr>
                            <w:t xml:space="preserve">Land at South </w:t>
                          </w:r>
                          <w:proofErr w:type="spellStart"/>
                          <w:r>
                            <w:rPr>
                              <w:szCs w:val="12"/>
                              <w14:ligatures w14:val="none"/>
                            </w:rPr>
                            <w:t>Caldecotte</w:t>
                          </w:r>
                          <w:proofErr w:type="spellEnd"/>
                        </w:p>
                        <w:p w14:paraId="5D2B8502" w14:textId="488AA587" w:rsidR="00AA6A7F" w:rsidRDefault="00AA6A7F" w:rsidP="00A724AF">
                          <w:pPr>
                            <w:pStyle w:val="BWBReportText"/>
                            <w:spacing w:line="240" w:lineRule="auto"/>
                            <w:jc w:val="left"/>
                            <w:rPr>
                              <w:szCs w:val="12"/>
                              <w14:ligatures w14:val="none"/>
                            </w:rPr>
                          </w:pPr>
                          <w:r w:rsidRPr="002515D5">
                            <w:rPr>
                              <w:color w:val="FF0000"/>
                              <w:szCs w:val="12"/>
                              <w14:ligatures w14:val="none"/>
                            </w:rPr>
                            <w:t>DRAFT</w:t>
                          </w:r>
                          <w:r>
                            <w:rPr>
                              <w:szCs w:val="12"/>
                              <w14:ligatures w14:val="none"/>
                            </w:rPr>
                            <w:t xml:space="preserve"> Statement of Common Ground with Highways England on Highways and Transport Issues</w:t>
                          </w:r>
                        </w:p>
                        <w:p w14:paraId="7677C948" w14:textId="75114F25" w:rsidR="00AA6A7F" w:rsidRPr="00494083" w:rsidRDefault="00AA6A7F" w:rsidP="00494083">
                          <w:pPr>
                            <w:pStyle w:val="BWBReportText"/>
                            <w:spacing w:line="240" w:lineRule="auto"/>
                            <w:jc w:val="left"/>
                            <w:rPr>
                              <w:b/>
                              <w:bCs/>
                              <w:szCs w:val="12"/>
                            </w:rPr>
                          </w:pPr>
                          <w:r w:rsidRPr="00494083">
                            <w:rPr>
                              <w:b/>
                              <w:bCs/>
                              <w:szCs w:val="12"/>
                              <w:highlight w:val="yellow"/>
                              <w14:ligatures w14:val="none"/>
                            </w:rPr>
                            <w:t>PINS Ref. XXXXXXXXXX</w:t>
                          </w:r>
                        </w:p>
                        <w:p w14:paraId="6C71CE28" w14:textId="77777777" w:rsidR="00AA6A7F" w:rsidRPr="00996750" w:rsidRDefault="00AA6A7F" w:rsidP="00A724AF">
                          <w:pPr>
                            <w:spacing w:after="0" w:line="240" w:lineRule="auto"/>
                            <w:rPr>
                              <w:rFonts w:ascii="Century Gothic" w:hAnsi="Century Gothic"/>
                              <w:b/>
                              <w:color w:val="595959"/>
                              <w:sz w:val="12"/>
                              <w:szCs w:val="12"/>
                              <w:vertAlign w:val="subscript"/>
                            </w:rPr>
                          </w:pPr>
                        </w:p>
                        <w:p w14:paraId="64FED03C" w14:textId="77777777" w:rsidR="00AA6A7F" w:rsidRPr="00A724AF" w:rsidRDefault="00AA6A7F" w:rsidP="00A724AF">
                          <w:pPr>
                            <w:rPr>
                              <w:sz w:val="12"/>
                              <w:szCs w:val="12"/>
                            </w:rPr>
                          </w:pPr>
                        </w:p>
                        <w:p w14:paraId="1E8789CE" w14:textId="77777777" w:rsidR="00AA6A7F" w:rsidRPr="00A724AF" w:rsidRDefault="00AA6A7F" w:rsidP="00A724AF">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7267FB" id="_x0000_t202" coordsize="21600,21600" o:spt="202" path="m,l,21600r21600,l21600,xe">
              <v:stroke joinstyle="miter"/>
              <v:path gradientshapeok="t" o:connecttype="rect"/>
            </v:shapetype>
            <v:shape id="Text Box 20" o:spid="_x0000_s1027" type="#_x0000_t202" style="position:absolute;margin-left:-8pt;margin-top:-54.5pt;width:375pt;height:35.1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" fillcolor="white [3201]" stroked="f" strokeweight=".5pt">
              <v:textbox>
                <w:txbxContent>
                  <w:p w14:paraId="08DE7124" w14:textId="6F98CF9C" w:rsidR="00AA6A7F" w:rsidRDefault="00AA6A7F" w:rsidP="00A724AF">
                    <w:pPr>
                      <w:pStyle w:val="BWBReportText"/>
                      <w:spacing w:line="240" w:lineRule="auto"/>
                      <w:jc w:val="left"/>
                      <w:rPr>
                        <w:szCs w:val="12"/>
                        <w14:ligatures w14:val="none"/>
                      </w:rPr>
                    </w:pPr>
                    <w:r>
                      <w:rPr>
                        <w:szCs w:val="12"/>
                        <w14:ligatures w14:val="none"/>
                      </w:rPr>
                      <w:t xml:space="preserve">Land at South </w:t>
                    </w:r>
                    <w:proofErr w:type="spellStart"/>
                    <w:r>
                      <w:rPr>
                        <w:szCs w:val="12"/>
                        <w14:ligatures w14:val="none"/>
                      </w:rPr>
                      <w:t>Caldecotte</w:t>
                    </w:r>
                    <w:proofErr w:type="spellEnd"/>
                  </w:p>
                  <w:p w14:paraId="5D2B8502" w14:textId="488AA587" w:rsidR="00AA6A7F" w:rsidRDefault="00AA6A7F" w:rsidP="00A724AF">
                    <w:pPr>
                      <w:pStyle w:val="BWBReportText"/>
                      <w:spacing w:line="240" w:lineRule="auto"/>
                      <w:jc w:val="left"/>
                      <w:rPr>
                        <w:szCs w:val="12"/>
                        <w14:ligatures w14:val="none"/>
                      </w:rPr>
                    </w:pPr>
                    <w:r w:rsidRPr="002515D5">
                      <w:rPr>
                        <w:color w:val="FF0000"/>
                        <w:szCs w:val="12"/>
                        <w14:ligatures w14:val="none"/>
                      </w:rPr>
                      <w:t>DRAFT</w:t>
                    </w:r>
                    <w:r>
                      <w:rPr>
                        <w:szCs w:val="12"/>
                        <w14:ligatures w14:val="none"/>
                      </w:rPr>
                      <w:t xml:space="preserve"> Statement of Common Ground with Highways England on Highways and Transport Issues</w:t>
                    </w:r>
                  </w:p>
                  <w:p w14:paraId="7677C948" w14:textId="75114F25" w:rsidR="00AA6A7F" w:rsidRPr="00494083" w:rsidRDefault="00AA6A7F" w:rsidP="00494083">
                    <w:pPr>
                      <w:pStyle w:val="BWBReportText"/>
                      <w:spacing w:line="240" w:lineRule="auto"/>
                      <w:jc w:val="left"/>
                      <w:rPr>
                        <w:b/>
                        <w:bCs/>
                        <w:szCs w:val="12"/>
                      </w:rPr>
                    </w:pPr>
                    <w:r w:rsidRPr="00494083">
                      <w:rPr>
                        <w:b/>
                        <w:bCs/>
                        <w:szCs w:val="12"/>
                        <w:highlight w:val="yellow"/>
                        <w14:ligatures w14:val="none"/>
                      </w:rPr>
                      <w:t>PINS Ref. XXXXXXXXXX</w:t>
                    </w:r>
                  </w:p>
                  <w:p w14:paraId="6C71CE28" w14:textId="77777777" w:rsidR="00AA6A7F" w:rsidRPr="00996750" w:rsidRDefault="00AA6A7F" w:rsidP="00A724AF">
                    <w:pPr>
                      <w:spacing w:after="0" w:line="240" w:lineRule="auto"/>
                      <w:rPr>
                        <w:rFonts w:ascii="Century Gothic" w:hAnsi="Century Gothic"/>
                        <w:b/>
                        <w:color w:val="595959"/>
                        <w:sz w:val="12"/>
                        <w:szCs w:val="12"/>
                        <w:vertAlign w:val="subscript"/>
                      </w:rPr>
                    </w:pPr>
                  </w:p>
                  <w:p w14:paraId="64FED03C" w14:textId="77777777" w:rsidR="00AA6A7F" w:rsidRPr="00A724AF" w:rsidRDefault="00AA6A7F" w:rsidP="00A724AF">
                    <w:pPr>
                      <w:rPr>
                        <w:sz w:val="12"/>
                        <w:szCs w:val="12"/>
                      </w:rPr>
                    </w:pPr>
                  </w:p>
                  <w:p w14:paraId="1E8789CE" w14:textId="77777777" w:rsidR="00AA6A7F" w:rsidRPr="00A724AF" w:rsidRDefault="00AA6A7F" w:rsidP="00A724AF">
                    <w:pPr>
                      <w:rPr>
                        <w:sz w:val="12"/>
                        <w:szCs w:val="12"/>
                      </w:rPr>
                    </w:pPr>
                  </w:p>
                </w:txbxContent>
              </v:textbox>
            </v:shape>
          </w:pict>
        </mc:Fallback>
      </mc:AlternateContent>
    </w:r>
    <w:r>
      <w:rPr>
        <w:rFonts w:ascii="Century Gothic" w:hAnsi="Century Gothic"/>
        <w:b/>
        <w:iCs/>
        <w:noProof/>
        <w:lang w:eastAsia="en-GB"/>
      </w:rPr>
      <w:drawing>
        <wp:anchor distT="0" distB="0" distL="114300" distR="114300" simplePos="0" relativeHeight="251646976" behindDoc="0" locked="0" layoutInCell="1" allowOverlap="1" wp14:anchorId="51F67CD8" wp14:editId="782048E0">
          <wp:simplePos x="0" y="0"/>
          <wp:positionH relativeFrom="margin">
            <wp:posOffset>4903470</wp:posOffset>
          </wp:positionH>
          <wp:positionV relativeFrom="topMargin">
            <wp:posOffset>414020</wp:posOffset>
          </wp:positionV>
          <wp:extent cx="939165" cy="359410"/>
          <wp:effectExtent l="0" t="0" r="0" b="25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WB-logo-grey.png"/>
                  <pic:cNvPicPr/>
                </pic:nvPicPr>
                <pic:blipFill>
                  <a:blip r:embed="rId1">
                    <a:extLst>
                      <a:ext uri="{28A0092B-C50C-407E-A947-70E740481C1C}">
                        <a14:useLocalDpi xmlns:a14="http://schemas.microsoft.com/office/drawing/2010/main" val="0"/>
                      </a:ext>
                    </a:extLst>
                  </a:blip>
                  <a:stretch>
                    <a:fillRect/>
                  </a:stretch>
                </pic:blipFill>
                <pic:spPr>
                  <a:xfrm>
                    <a:off x="0" y="0"/>
                    <a:ext cx="939165" cy="35941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iCs/>
        <w:noProof/>
        <w:lang w:eastAsia="en-GB"/>
      </w:rPr>
      <mc:AlternateContent>
        <mc:Choice Requires="wps">
          <w:drawing>
            <wp:anchor distT="0" distB="0" distL="114300" distR="114300" simplePos="0" relativeHeight="251651072" behindDoc="0" locked="0" layoutInCell="1" allowOverlap="1" wp14:anchorId="0998B47C" wp14:editId="4250BD4F">
              <wp:simplePos x="0" y="0"/>
              <wp:positionH relativeFrom="margin">
                <wp:posOffset>-337820</wp:posOffset>
              </wp:positionH>
              <wp:positionV relativeFrom="paragraph">
                <wp:posOffset>-208915</wp:posOffset>
              </wp:positionV>
              <wp:extent cx="6407785" cy="0"/>
              <wp:effectExtent l="0" t="0" r="0" b="0"/>
              <wp:wrapNone/>
              <wp:docPr id="19" name="Straight Connector 19"/>
              <wp:cNvGraphicFramePr/>
              <a:graphic xmlns:a="http://schemas.openxmlformats.org/drawingml/2006/main">
                <a:graphicData uri="http://schemas.microsoft.com/office/word/2010/wordprocessingShape">
                  <wps:wsp>
                    <wps:cNvCnPr/>
                    <wps:spPr>
                      <a:xfrm>
                        <a:off x="0" y="0"/>
                        <a:ext cx="6407785" cy="0"/>
                      </a:xfrm>
                      <a:prstGeom prst="line">
                        <a:avLst/>
                      </a:prstGeom>
                      <a:ln w="6350">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7339D78" id="Straight Connector 19" o:spid="_x0000_s1026" style="position:absolute;z-index:2516510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26.6pt,-16.45pt" to="477.9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" strokecolor="#d8d8d8 [2732]" strokeweight=".5pt">
              <v:stroke joinstyle="miter"/>
              <w10:wrap anchorx="marg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A1E3F7" w14:textId="77777777" w:rsidR="00AA6A7F" w:rsidRDefault="00AA6A7F">
    <w:pPr>
      <w:pStyle w:val="Header"/>
    </w:pPr>
    <w:r>
      <w:rPr>
        <w:noProof/>
        <w:lang w:eastAsia="en-GB"/>
      </w:rPr>
      <mc:AlternateContent>
        <mc:Choice Requires="wpg">
          <w:drawing>
            <wp:anchor distT="0" distB="0" distL="114300" distR="114300" simplePos="0" relativeHeight="251677696" behindDoc="0" locked="0" layoutInCell="1" allowOverlap="1" wp14:anchorId="05C177A4" wp14:editId="5200E961">
              <wp:simplePos x="0" y="0"/>
              <wp:positionH relativeFrom="column">
                <wp:posOffset>3154874</wp:posOffset>
              </wp:positionH>
              <wp:positionV relativeFrom="paragraph">
                <wp:posOffset>-518160</wp:posOffset>
              </wp:positionV>
              <wp:extent cx="7547326" cy="9676050"/>
              <wp:effectExtent l="0" t="0" r="0" b="1905"/>
              <wp:wrapNone/>
              <wp:docPr id="1" name="Group 1"/>
              <wp:cNvGraphicFramePr/>
              <a:graphic xmlns:a="http://schemas.openxmlformats.org/drawingml/2006/main">
                <a:graphicData uri="http://schemas.microsoft.com/office/word/2010/wordprocessingGroup">
                  <wpg:wgp>
                    <wpg:cNvGrpSpPr/>
                    <wpg:grpSpPr>
                      <a:xfrm>
                        <a:off x="0" y="0"/>
                        <a:ext cx="7547326" cy="9676050"/>
                        <a:chOff x="7498274" y="0"/>
                        <a:chExt cx="7547326" cy="9676050"/>
                      </a:xfrm>
                    </wpg:grpSpPr>
                    <wps:wsp>
                      <wps:cNvPr id="46" name="Rectangle: Rounded Corners 46"/>
                      <wps:cNvSpPr>
                        <a:spLocks noChangeArrowheads="1"/>
                      </wps:cNvSpPr>
                      <wps:spPr bwMode="auto">
                        <a:xfrm>
                          <a:off x="8382000" y="9391650"/>
                          <a:ext cx="6663600" cy="284400"/>
                        </a:xfrm>
                        <a:prstGeom prst="roundRect">
                          <a:avLst>
                            <a:gd name="adj" fmla="val 0"/>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566C11"/>
                              </a:solidFill>
                              <a:round/>
                              <a:headEnd/>
                              <a:tailEnd/>
                            </a14:hiddenLine>
                          </a:ext>
                        </a:extLst>
                      </wps:spPr>
                      <wps:txbx>
                        <w:txbxContent>
                          <w:p w14:paraId="34B1E0FF" w14:textId="77777777" w:rsidR="00AA6A7F" w:rsidRDefault="00AA6A7F" w:rsidP="003C2482">
                            <w:pPr>
                              <w:pStyle w:val="BWBReportText"/>
                              <w:tabs>
                                <w:tab w:val="left" w:pos="42"/>
                              </w:tabs>
                              <w:jc w:val="left"/>
                              <w:rPr>
                                <w:b/>
                                <w:bCs/>
                                <w:color w:val="BED23C"/>
                                <w:sz w:val="24"/>
                                <w:lang w:val="en-US"/>
                                <w14:ligatures w14:val="none"/>
                              </w:rPr>
                            </w:pPr>
                            <w:r>
                              <w:rPr>
                                <w:b/>
                                <w:bCs/>
                                <w:color w:val="BED23C"/>
                                <w:sz w:val="24"/>
                                <w:lang w:val="en-US"/>
                                <w14:ligatures w14:val="none"/>
                              </w:rPr>
                              <w:t>www.bwbconsulting.com</w:t>
                            </w:r>
                          </w:p>
                        </w:txbxContent>
                      </wps:txbx>
                      <wps:bodyPr rot="0" vert="horz" wrap="square" lIns="91440" tIns="45720" rIns="72000" bIns="45720" anchor="t" anchorCtr="0" upright="1">
                        <a:noAutofit/>
                      </wps:bodyPr>
                    </wps:wsp>
                    <pic:pic xmlns:pic="http://schemas.openxmlformats.org/drawingml/2006/picture">
                      <pic:nvPicPr>
                        <pic:cNvPr id="48" name="Picture 48" descr="BWB Logo Color Block Message"/>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7498274" y="0"/>
                          <a:ext cx="2933700" cy="1094105"/>
                        </a:xfrm>
                        <a:prstGeom prst="rect">
                          <a:avLst/>
                        </a:prstGeom>
                        <a:noFill/>
                        <a:ln>
                          <a:noFill/>
                        </a:ln>
                        <a:effectLst/>
                      </pic:spPr>
                    </pic:pic>
                  </wpg:wgp>
                </a:graphicData>
              </a:graphic>
              <wp14:sizeRelH relativeFrom="margin">
                <wp14:pctWidth>0</wp14:pctWidth>
              </wp14:sizeRelH>
            </wp:anchor>
          </w:drawing>
        </mc:Choice>
        <mc:Fallback>
          <w:pict>
            <v:group w14:anchorId="05C177A4" id="Group 1" o:spid="_x0000_s1028" style="position:absolute;margin-left:248.4pt;margin-top:-40.8pt;width:594.3pt;height:761.9pt;z-index:251677696;mso-width-relative:margin" coordorigin="74982" coordsize="75473,967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">
              <v:roundrect id="Rectangle: Rounded Corners 46" o:spid="_x0000_s1029" style="position:absolute;left:83820;top:93916;width:66636;height:2844;visibility:visible;mso-wrap-style:square;v-text-anchor:top" arcsize="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" filled="f" stroked="f" strokecolor="#566c11" strokeweight="2pt">
                <v:textbox inset=",,2mm">
                  <w:txbxContent>
                    <w:p w14:paraId="34B1E0FF" w14:textId="77777777" w:rsidR="00AA6A7F" w:rsidRDefault="00AA6A7F" w:rsidP="003C2482">
                      <w:pPr>
                        <w:pStyle w:val="BWBReportText"/>
                        <w:tabs>
                          <w:tab w:val="left" w:pos="42"/>
                        </w:tabs>
                        <w:jc w:val="left"/>
                        <w:rPr>
                          <w:b/>
                          <w:bCs/>
                          <w:color w:val="BED23C"/>
                          <w:sz w:val="24"/>
                          <w:lang w:val="en-US"/>
                          <w14:ligatures w14:val="none"/>
                        </w:rPr>
                      </w:pPr>
                      <w:r>
                        <w:rPr>
                          <w:b/>
                          <w:bCs/>
                          <w:color w:val="BED23C"/>
                          <w:sz w:val="24"/>
                          <w:lang w:val="en-US"/>
                          <w14:ligatures w14:val="none"/>
                        </w:rPr>
                        <w:t>www.bwbconsulting.com</w:t>
                      </w:r>
                    </w:p>
                  </w:txbxContent>
                </v:textbox>
              </v:round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8" o:spid="_x0000_s1030" type="#_x0000_t75" alt="BWB Logo Color Block Message" style="position:absolute;left:74982;width:29337;height:109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">
                <v:imagedata r:id="rId2" o:title="BWB Logo Color Block Messag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535A90" w14:textId="77777777" w:rsidR="00AA6A7F" w:rsidRDefault="00AA6A7F">
    <w:pPr>
      <w:pStyle w:val="Header"/>
    </w:pPr>
    <w:r w:rsidRPr="009F721B">
      <w:rPr>
        <w:noProof/>
        <w:lang w:eastAsia="en-GB"/>
      </w:rPr>
      <w:drawing>
        <wp:anchor distT="0" distB="0" distL="114300" distR="114300" simplePos="0" relativeHeight="251659264" behindDoc="0" locked="0" layoutInCell="1" allowOverlap="1" wp14:anchorId="234CA01B" wp14:editId="4DA6E3EE">
          <wp:simplePos x="0" y="0"/>
          <wp:positionH relativeFrom="margin">
            <wp:posOffset>4600575</wp:posOffset>
          </wp:positionH>
          <wp:positionV relativeFrom="topMargin">
            <wp:posOffset>430530</wp:posOffset>
          </wp:positionV>
          <wp:extent cx="1125944" cy="432000"/>
          <wp:effectExtent l="0" t="0" r="0" b="635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WB-logo-grey.png"/>
                  <pic:cNvPicPr/>
                </pic:nvPicPr>
                <pic:blipFill>
                  <a:blip r:embed="rId1">
                    <a:extLst>
                      <a:ext uri="{28A0092B-C50C-407E-A947-70E740481C1C}">
                        <a14:useLocalDpi xmlns:a14="http://schemas.microsoft.com/office/drawing/2010/main" val="0"/>
                      </a:ext>
                    </a:extLst>
                  </a:blip>
                  <a:stretch>
                    <a:fillRect/>
                  </a:stretch>
                </pic:blipFill>
                <pic:spPr>
                  <a:xfrm>
                    <a:off x="0" y="0"/>
                    <a:ext cx="1125944" cy="432000"/>
                  </a:xfrm>
                  <a:prstGeom prst="rect">
                    <a:avLst/>
                  </a:prstGeom>
                </pic:spPr>
              </pic:pic>
            </a:graphicData>
          </a:graphic>
          <wp14:sizeRelH relativeFrom="margin">
            <wp14:pctWidth>0</wp14:pctWidth>
          </wp14:sizeRelH>
          <wp14:sizeRelV relativeFrom="margin">
            <wp14:pctHeight>0</wp14:pctHeight>
          </wp14:sizeRelV>
        </wp:anchor>
      </w:drawing>
    </w:r>
    <w:r w:rsidRPr="009F721B">
      <w:rPr>
        <w:noProof/>
        <w:lang w:eastAsia="en-GB"/>
      </w:rPr>
      <mc:AlternateContent>
        <mc:Choice Requires="wps">
          <w:drawing>
            <wp:anchor distT="0" distB="0" distL="114300" distR="114300" simplePos="0" relativeHeight="251655168" behindDoc="0" locked="0" layoutInCell="1" allowOverlap="1" wp14:anchorId="1682FD2D" wp14:editId="3A376769">
              <wp:simplePos x="0" y="0"/>
              <wp:positionH relativeFrom="margin">
                <wp:posOffset>-342900</wp:posOffset>
              </wp:positionH>
              <wp:positionV relativeFrom="paragraph">
                <wp:posOffset>-1564005</wp:posOffset>
              </wp:positionV>
              <wp:extent cx="640778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407785" cy="0"/>
                      </a:xfrm>
                      <a:prstGeom prst="line">
                        <a:avLst/>
                      </a:prstGeom>
                      <a:ln w="6350">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AF1EE3D" id="Straight Connector 4" o:spid="_x0000_s1026" style="position:absolute;z-index:25165516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27pt,-123.15pt" to="477.55pt,-12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" strokecolor="#d8d8d8 [2732]" strokeweight=".5pt">
              <v:stroke joinstyle="miter"/>
              <w10:wrap anchorx="margin"/>
            </v:lin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356547" w14:textId="77777777" w:rsidR="00AA6A7F" w:rsidRDefault="00AA6A7F">
    <w:pPr>
      <w:pStyle w:val="Header"/>
    </w:pPr>
    <w:r>
      <w:rPr>
        <w:noProof/>
        <w:lang w:eastAsia="en-GB"/>
      </w:rPr>
      <mc:AlternateContent>
        <mc:Choice Requires="wpg">
          <w:drawing>
            <wp:anchor distT="0" distB="0" distL="114300" distR="114300" simplePos="0" relativeHeight="251711488" behindDoc="0" locked="0" layoutInCell="1" allowOverlap="1" wp14:anchorId="32EC102A" wp14:editId="2534FC24">
              <wp:simplePos x="0" y="0"/>
              <wp:positionH relativeFrom="column">
                <wp:posOffset>0</wp:posOffset>
              </wp:positionH>
              <wp:positionV relativeFrom="paragraph">
                <wp:posOffset>424815</wp:posOffset>
              </wp:positionV>
              <wp:extent cx="10022205" cy="8590200"/>
              <wp:effectExtent l="0" t="419100" r="1407795" b="611505"/>
              <wp:wrapNone/>
              <wp:docPr id="23" name="Group 23"/>
              <wp:cNvGraphicFramePr/>
              <a:graphic xmlns:a="http://schemas.openxmlformats.org/drawingml/2006/main">
                <a:graphicData uri="http://schemas.microsoft.com/office/word/2010/wordprocessingGroup">
                  <wpg:wgp>
                    <wpg:cNvGrpSpPr/>
                    <wpg:grpSpPr>
                      <a:xfrm>
                        <a:off x="0" y="0"/>
                        <a:ext cx="10022205" cy="8590200"/>
                        <a:chOff x="0" y="0"/>
                        <a:chExt cx="10022205" cy="8590200"/>
                      </a:xfrm>
                    </wpg:grpSpPr>
                    <wpg:grpSp>
                      <wpg:cNvPr id="22" name="Group 22"/>
                      <wpg:cNvGrpSpPr/>
                      <wpg:grpSpPr>
                        <a:xfrm>
                          <a:off x="0" y="0"/>
                          <a:ext cx="10022205" cy="7793355"/>
                          <a:chOff x="0" y="0"/>
                          <a:chExt cx="10022205" cy="7793355"/>
                        </a:xfrm>
                      </wpg:grpSpPr>
                      <pic:pic xmlns:pic="http://schemas.openxmlformats.org/drawingml/2006/picture">
                        <pic:nvPicPr>
                          <pic:cNvPr id="21" name="Picture 14" descr="BWB Logo Color Block Message"/>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3700" cy="1094105"/>
                          </a:xfrm>
                          <a:prstGeom prst="rect">
                            <a:avLst/>
                          </a:prstGeom>
                          <a:noFill/>
                          <a:ln>
                            <a:noFill/>
                          </a:ln>
                          <a:effectLst/>
                        </pic:spPr>
                      </pic:pic>
                      <pic:pic xmlns:pic="http://schemas.openxmlformats.org/drawingml/2006/picture">
                        <pic:nvPicPr>
                          <pic:cNvPr id="24" name="Picture 12" descr="BWB Color Block 17"/>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rot="2720104">
                            <a:off x="3238500" y="1009650"/>
                            <a:ext cx="6803390" cy="6764020"/>
                          </a:xfrm>
                          <a:prstGeom prst="rect">
                            <a:avLst/>
                          </a:prstGeom>
                          <a:noFill/>
                          <a:ln>
                            <a:noFill/>
                          </a:ln>
                          <a:effectLst/>
                        </pic:spPr>
                      </pic:pic>
                    </wpg:grpSp>
                    <wps:wsp>
                      <wps:cNvPr id="25" name="Rectangle: Rounded Corners 9"/>
                      <wps:cNvSpPr>
                        <a:spLocks noChangeArrowheads="1"/>
                      </wps:cNvSpPr>
                      <wps:spPr bwMode="auto">
                        <a:xfrm>
                          <a:off x="19050" y="8305800"/>
                          <a:ext cx="6663600" cy="284400"/>
                        </a:xfrm>
                        <a:prstGeom prst="roundRect">
                          <a:avLst>
                            <a:gd name="adj" fmla="val 0"/>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566C11"/>
                              </a:solidFill>
                              <a:round/>
                              <a:headEnd/>
                              <a:tailEnd/>
                            </a14:hiddenLine>
                          </a:ext>
                        </a:extLst>
                      </wps:spPr>
                      <wps:txbx>
                        <w:txbxContent>
                          <w:p w14:paraId="63F22008" w14:textId="77777777" w:rsidR="00AA6A7F" w:rsidRDefault="00AA6A7F" w:rsidP="003C2482">
                            <w:pPr>
                              <w:pStyle w:val="BWBReportText"/>
                              <w:tabs>
                                <w:tab w:val="left" w:pos="42"/>
                              </w:tabs>
                              <w:jc w:val="left"/>
                              <w:rPr>
                                <w:b/>
                                <w:bCs/>
                                <w:color w:val="BED23C"/>
                                <w:sz w:val="24"/>
                                <w:lang w:val="en-US"/>
                                <w14:ligatures w14:val="none"/>
                              </w:rPr>
                            </w:pPr>
                            <w:r>
                              <w:rPr>
                                <w:b/>
                                <w:bCs/>
                                <w:color w:val="BED23C"/>
                                <w:sz w:val="24"/>
                                <w:lang w:val="en-US"/>
                                <w14:ligatures w14:val="none"/>
                              </w:rPr>
                              <w:t>www.bwbconsulting.com</w:t>
                            </w:r>
                          </w:p>
                        </w:txbxContent>
                      </wps:txbx>
                      <wps:bodyPr rot="0" vert="horz" wrap="square" lIns="91440" tIns="45720" rIns="72000" bIns="45720" anchor="t" anchorCtr="0" upright="1">
                        <a:noAutofit/>
                      </wps:bodyPr>
                    </wps:wsp>
                  </wpg:wgp>
                </a:graphicData>
              </a:graphic>
            </wp:anchor>
          </w:drawing>
        </mc:Choice>
        <mc:Fallback>
          <w:pict>
            <v:group w14:anchorId="32EC102A" id="Group 23" o:spid="_x0000_s1031" style="position:absolute;margin-left:0;margin-top:33.45pt;width:789.15pt;height:676.4pt;z-index:251711488" coordsize="100222,859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">
              <v:group id="Group 22" o:spid="_x0000_s1032" style="position:absolute;width:100222;height:77933" coordsize="100222,779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33" type="#_x0000_t75" alt="BWB Logo Color Block Message" style="position:absolute;width:29337;height:109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">
                  <v:imagedata r:id="rId3" o:title="BWB Logo Color Block Message"/>
                </v:shape>
                <v:shape id="Picture 12" o:spid="_x0000_s1034" type="#_x0000_t75" alt="BWB Color Block 17" style="position:absolute;left:32385;top:10095;width:68034;height:67641;rotation:2971079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">
                  <v:imagedata r:id="rId4" o:title="BWB Color Block 17"/>
                </v:shape>
              </v:group>
              <v:roundrect id="Rectangle: Rounded Corners 9" o:spid="_x0000_s1035" style="position:absolute;left:190;top:83058;width:66636;height:2844;visibility:visible;mso-wrap-style:square;v-text-anchor:top" arcsize="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" filled="f" stroked="f" strokecolor="#566c11" strokeweight="2pt">
                <v:textbox inset=",,2mm">
                  <w:txbxContent>
                    <w:p w14:paraId="63F22008" w14:textId="77777777" w:rsidR="00AA6A7F" w:rsidRDefault="00AA6A7F" w:rsidP="003C2482">
                      <w:pPr>
                        <w:pStyle w:val="BWBReportText"/>
                        <w:tabs>
                          <w:tab w:val="left" w:pos="42"/>
                        </w:tabs>
                        <w:jc w:val="left"/>
                        <w:rPr>
                          <w:b/>
                          <w:bCs/>
                          <w:color w:val="BED23C"/>
                          <w:sz w:val="24"/>
                          <w:lang w:val="en-US"/>
                          <w14:ligatures w14:val="none"/>
                        </w:rPr>
                      </w:pPr>
                      <w:r>
                        <w:rPr>
                          <w:b/>
                          <w:bCs/>
                          <w:color w:val="BED23C"/>
                          <w:sz w:val="24"/>
                          <w:lang w:val="en-US"/>
                          <w14:ligatures w14:val="none"/>
                        </w:rPr>
                        <w:t>www.bwbconsulting.com</w:t>
                      </w:r>
                    </w:p>
                  </w:txbxContent>
                </v:textbox>
              </v:roundrect>
            </v:group>
          </w:pict>
        </mc:Fallback>
      </mc:AlternateContent>
    </w:r>
    <w:r w:rsidRPr="009F721B">
      <w:rPr>
        <w:noProof/>
        <w:lang w:eastAsia="en-GB"/>
      </w:rPr>
      <mc:AlternateContent>
        <mc:Choice Requires="wps">
          <w:drawing>
            <wp:anchor distT="0" distB="0" distL="114300" distR="114300" simplePos="0" relativeHeight="251683840" behindDoc="0" locked="0" layoutInCell="1" allowOverlap="1" wp14:anchorId="7CB9C598" wp14:editId="7DDE5439">
              <wp:simplePos x="0" y="0"/>
              <wp:positionH relativeFrom="margin">
                <wp:posOffset>-342900</wp:posOffset>
              </wp:positionH>
              <wp:positionV relativeFrom="paragraph">
                <wp:posOffset>-1564005</wp:posOffset>
              </wp:positionV>
              <wp:extent cx="6407785" cy="0"/>
              <wp:effectExtent l="0" t="0" r="0" b="0"/>
              <wp:wrapNone/>
              <wp:docPr id="228" name="Straight Connector 228"/>
              <wp:cNvGraphicFramePr/>
              <a:graphic xmlns:a="http://schemas.openxmlformats.org/drawingml/2006/main">
                <a:graphicData uri="http://schemas.microsoft.com/office/word/2010/wordprocessingShape">
                  <wps:wsp>
                    <wps:cNvCnPr/>
                    <wps:spPr>
                      <a:xfrm>
                        <a:off x="0" y="0"/>
                        <a:ext cx="6407785" cy="0"/>
                      </a:xfrm>
                      <a:prstGeom prst="line">
                        <a:avLst/>
                      </a:prstGeom>
                      <a:ln w="6350">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5C9FE977" id="Straight Connector 228" o:spid="_x0000_s1026" style="position:absolute;z-index:25168384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27pt,-123.15pt" to="477.55pt,-12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" strokecolor="#d8d8d8 [2732]" strokeweight=".5pt">
              <v:stroke joinstyle="miter"/>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2E6A"/>
    <w:multiLevelType w:val="hybridMultilevel"/>
    <w:tmpl w:val="E3CA705C"/>
    <w:lvl w:ilvl="0" w:tplc="0F2ED896">
      <w:start w:val="1"/>
      <w:numFmt w:val="bullet"/>
      <w:pStyle w:val="BULLETL1"/>
      <w:lvlText w:val=""/>
      <w:lvlJc w:val="left"/>
      <w:pPr>
        <w:ind w:left="142" w:hanging="360"/>
      </w:pPr>
      <w:rPr>
        <w:rFonts w:ascii="Symbol" w:hAnsi="Symbol" w:hint="default"/>
      </w:rPr>
    </w:lvl>
    <w:lvl w:ilvl="1" w:tplc="08090003" w:tentative="1">
      <w:start w:val="1"/>
      <w:numFmt w:val="bullet"/>
      <w:lvlText w:val="o"/>
      <w:lvlJc w:val="left"/>
      <w:pPr>
        <w:ind w:left="862" w:hanging="360"/>
      </w:pPr>
      <w:rPr>
        <w:rFonts w:ascii="Courier New" w:hAnsi="Courier New" w:cs="Courier New" w:hint="default"/>
      </w:rPr>
    </w:lvl>
    <w:lvl w:ilvl="2" w:tplc="08090005" w:tentative="1">
      <w:start w:val="1"/>
      <w:numFmt w:val="bullet"/>
      <w:lvlText w:val=""/>
      <w:lvlJc w:val="left"/>
      <w:pPr>
        <w:ind w:left="1582" w:hanging="360"/>
      </w:pPr>
      <w:rPr>
        <w:rFonts w:ascii="Wingdings" w:hAnsi="Wingdings" w:hint="default"/>
      </w:rPr>
    </w:lvl>
    <w:lvl w:ilvl="3" w:tplc="08090001" w:tentative="1">
      <w:start w:val="1"/>
      <w:numFmt w:val="bullet"/>
      <w:lvlText w:val=""/>
      <w:lvlJc w:val="left"/>
      <w:pPr>
        <w:ind w:left="2302" w:hanging="360"/>
      </w:pPr>
      <w:rPr>
        <w:rFonts w:ascii="Symbol" w:hAnsi="Symbol" w:hint="default"/>
      </w:rPr>
    </w:lvl>
    <w:lvl w:ilvl="4" w:tplc="08090003" w:tentative="1">
      <w:start w:val="1"/>
      <w:numFmt w:val="bullet"/>
      <w:lvlText w:val="o"/>
      <w:lvlJc w:val="left"/>
      <w:pPr>
        <w:ind w:left="3022" w:hanging="360"/>
      </w:pPr>
      <w:rPr>
        <w:rFonts w:ascii="Courier New" w:hAnsi="Courier New" w:cs="Courier New" w:hint="default"/>
      </w:rPr>
    </w:lvl>
    <w:lvl w:ilvl="5" w:tplc="08090005" w:tentative="1">
      <w:start w:val="1"/>
      <w:numFmt w:val="bullet"/>
      <w:lvlText w:val=""/>
      <w:lvlJc w:val="left"/>
      <w:pPr>
        <w:ind w:left="3742" w:hanging="360"/>
      </w:pPr>
      <w:rPr>
        <w:rFonts w:ascii="Wingdings" w:hAnsi="Wingdings" w:hint="default"/>
      </w:rPr>
    </w:lvl>
    <w:lvl w:ilvl="6" w:tplc="08090001" w:tentative="1">
      <w:start w:val="1"/>
      <w:numFmt w:val="bullet"/>
      <w:lvlText w:val=""/>
      <w:lvlJc w:val="left"/>
      <w:pPr>
        <w:ind w:left="4462" w:hanging="360"/>
      </w:pPr>
      <w:rPr>
        <w:rFonts w:ascii="Symbol" w:hAnsi="Symbol" w:hint="default"/>
      </w:rPr>
    </w:lvl>
    <w:lvl w:ilvl="7" w:tplc="08090003" w:tentative="1">
      <w:start w:val="1"/>
      <w:numFmt w:val="bullet"/>
      <w:lvlText w:val="o"/>
      <w:lvlJc w:val="left"/>
      <w:pPr>
        <w:ind w:left="5182" w:hanging="360"/>
      </w:pPr>
      <w:rPr>
        <w:rFonts w:ascii="Courier New" w:hAnsi="Courier New" w:cs="Courier New" w:hint="default"/>
      </w:rPr>
    </w:lvl>
    <w:lvl w:ilvl="8" w:tplc="08090005" w:tentative="1">
      <w:start w:val="1"/>
      <w:numFmt w:val="bullet"/>
      <w:lvlText w:val=""/>
      <w:lvlJc w:val="left"/>
      <w:pPr>
        <w:ind w:left="5902" w:hanging="360"/>
      </w:pPr>
      <w:rPr>
        <w:rFonts w:ascii="Wingdings" w:hAnsi="Wingdings" w:hint="default"/>
      </w:rPr>
    </w:lvl>
  </w:abstractNum>
  <w:abstractNum w:abstractNumId="1" w15:restartNumberingAfterBreak="0">
    <w:nsid w:val="095D5B05"/>
    <w:multiLevelType w:val="hybridMultilevel"/>
    <w:tmpl w:val="A85409B6"/>
    <w:lvl w:ilvl="0" w:tplc="851CECEC">
      <w:numFmt w:val="bullet"/>
      <w:lvlText w:val="-"/>
      <w:lvlJc w:val="left"/>
      <w:pPr>
        <w:ind w:left="720" w:hanging="360"/>
      </w:pPr>
      <w:rPr>
        <w:rFonts w:ascii="Century Gothic" w:eastAsia="Times New Roman" w:hAnsi="Century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DF76E4"/>
    <w:multiLevelType w:val="hybridMultilevel"/>
    <w:tmpl w:val="0A3A8DE2"/>
    <w:lvl w:ilvl="0" w:tplc="90569F3A">
      <w:start w:val="1"/>
      <w:numFmt w:val="bullet"/>
      <w:pStyle w:val="List"/>
      <w:lvlText w:val="¢"/>
      <w:lvlJc w:val="left"/>
      <w:pPr>
        <w:ind w:left="720" w:hanging="360"/>
      </w:pPr>
      <w:rPr>
        <w:rFonts w:ascii="Wingdings" w:hAnsi="Wingdings" w:hint="default"/>
        <w:b/>
        <w:i w:val="0"/>
        <w:caps w:val="0"/>
        <w:strike w:val="0"/>
        <w:dstrike w:val="0"/>
        <w:vanish w:val="0"/>
        <w:color w:val="D22328"/>
        <w:sz w:val="20"/>
        <w:vertAlign w:val="baseline"/>
      </w:rPr>
    </w:lvl>
    <w:lvl w:ilvl="1" w:tplc="B2501358">
      <w:start w:val="1"/>
      <w:numFmt w:val="bullet"/>
      <w:lvlText w:val="o"/>
      <w:lvlJc w:val="left"/>
      <w:pPr>
        <w:ind w:left="1440" w:hanging="360"/>
      </w:pPr>
      <w:rPr>
        <w:rFonts w:ascii="Courier New" w:hAnsi="Courier New" w:cs="Courier New" w:hint="default"/>
      </w:rPr>
    </w:lvl>
    <w:lvl w:ilvl="2" w:tplc="751AC992">
      <w:start w:val="1"/>
      <w:numFmt w:val="bullet"/>
      <w:lvlText w:val=""/>
      <w:lvlJc w:val="left"/>
      <w:pPr>
        <w:ind w:left="2160" w:hanging="360"/>
      </w:pPr>
      <w:rPr>
        <w:rFonts w:ascii="Wingdings" w:hAnsi="Wingdings" w:hint="default"/>
      </w:rPr>
    </w:lvl>
    <w:lvl w:ilvl="3" w:tplc="A0789C7E">
      <w:start w:val="1"/>
      <w:numFmt w:val="bullet"/>
      <w:lvlText w:val=""/>
      <w:lvlJc w:val="left"/>
      <w:pPr>
        <w:ind w:left="2880" w:hanging="360"/>
      </w:pPr>
      <w:rPr>
        <w:rFonts w:ascii="Symbol" w:hAnsi="Symbol" w:hint="default"/>
      </w:rPr>
    </w:lvl>
    <w:lvl w:ilvl="4" w:tplc="08A868C6">
      <w:start w:val="1"/>
      <w:numFmt w:val="bullet"/>
      <w:lvlText w:val="o"/>
      <w:lvlJc w:val="left"/>
      <w:pPr>
        <w:ind w:left="3600" w:hanging="360"/>
      </w:pPr>
      <w:rPr>
        <w:rFonts w:ascii="Courier New" w:hAnsi="Courier New" w:cs="Courier New" w:hint="default"/>
      </w:rPr>
    </w:lvl>
    <w:lvl w:ilvl="5" w:tplc="EFB46B88">
      <w:start w:val="1"/>
      <w:numFmt w:val="bullet"/>
      <w:lvlText w:val=""/>
      <w:lvlJc w:val="left"/>
      <w:pPr>
        <w:ind w:left="4320" w:hanging="360"/>
      </w:pPr>
      <w:rPr>
        <w:rFonts w:ascii="Wingdings" w:hAnsi="Wingdings" w:hint="default"/>
      </w:rPr>
    </w:lvl>
    <w:lvl w:ilvl="6" w:tplc="D2767E90" w:tentative="1">
      <w:start w:val="1"/>
      <w:numFmt w:val="bullet"/>
      <w:lvlText w:val=""/>
      <w:lvlJc w:val="left"/>
      <w:pPr>
        <w:ind w:left="5040" w:hanging="360"/>
      </w:pPr>
      <w:rPr>
        <w:rFonts w:ascii="Symbol" w:hAnsi="Symbol" w:hint="default"/>
      </w:rPr>
    </w:lvl>
    <w:lvl w:ilvl="7" w:tplc="D23016A4" w:tentative="1">
      <w:start w:val="1"/>
      <w:numFmt w:val="bullet"/>
      <w:lvlText w:val="o"/>
      <w:lvlJc w:val="left"/>
      <w:pPr>
        <w:ind w:left="5760" w:hanging="360"/>
      </w:pPr>
      <w:rPr>
        <w:rFonts w:ascii="Courier New" w:hAnsi="Courier New" w:cs="Courier New" w:hint="default"/>
      </w:rPr>
    </w:lvl>
    <w:lvl w:ilvl="8" w:tplc="0F545462" w:tentative="1">
      <w:start w:val="1"/>
      <w:numFmt w:val="bullet"/>
      <w:lvlText w:val=""/>
      <w:lvlJc w:val="left"/>
      <w:pPr>
        <w:ind w:left="6480" w:hanging="360"/>
      </w:pPr>
      <w:rPr>
        <w:rFonts w:ascii="Wingdings" w:hAnsi="Wingdings" w:hint="default"/>
      </w:rPr>
    </w:lvl>
  </w:abstractNum>
  <w:abstractNum w:abstractNumId="3" w15:restartNumberingAfterBreak="0">
    <w:nsid w:val="0FA14876"/>
    <w:multiLevelType w:val="hybridMultilevel"/>
    <w:tmpl w:val="271CA7F2"/>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4" w15:restartNumberingAfterBreak="0">
    <w:nsid w:val="10A379CE"/>
    <w:multiLevelType w:val="hybridMultilevel"/>
    <w:tmpl w:val="55E48632"/>
    <w:lvl w:ilvl="0" w:tplc="0809000F">
      <w:start w:val="1"/>
      <w:numFmt w:val="decimal"/>
      <w:lvlText w:val="%1."/>
      <w:lvlJc w:val="left"/>
      <w:pPr>
        <w:ind w:left="1080" w:hanging="360"/>
      </w:pPr>
      <w:rPr>
        <w:rFonts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1121101"/>
    <w:multiLevelType w:val="hybridMultilevel"/>
    <w:tmpl w:val="4A62F12C"/>
    <w:lvl w:ilvl="0" w:tplc="89C6E0EC">
      <w:start w:val="1"/>
      <w:numFmt w:val="decimal"/>
      <w:pStyle w:val="DLP11Paragraphs"/>
      <w:lvlText w:val="1.%1"/>
      <w:lvlJc w:val="left"/>
      <w:pPr>
        <w:ind w:left="360" w:hanging="360"/>
      </w:pPr>
      <w:rPr>
        <w:rFonts w:ascii="Arial" w:hAnsi="Arial" w:cs="Times New Roman" w:hint="default"/>
        <w:b w:val="0"/>
        <w:i w:val="0"/>
        <w:caps/>
        <w:strike w:val="0"/>
        <w:dstrike w:val="0"/>
        <w:vanish w:val="0"/>
        <w:webHidden w:val="0"/>
        <w:sz w:val="22"/>
        <w:szCs w:val="24"/>
        <w:u w:val="none"/>
        <w:effect w:val="none"/>
        <w:vertAlign w:val="baseline"/>
        <w:specVanish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14AD65E9"/>
    <w:multiLevelType w:val="multilevel"/>
    <w:tmpl w:val="D988BB54"/>
    <w:numStyleLink w:val="LIST1"/>
  </w:abstractNum>
  <w:abstractNum w:abstractNumId="7" w15:restartNumberingAfterBreak="0">
    <w:nsid w:val="14DE4488"/>
    <w:multiLevelType w:val="multilevel"/>
    <w:tmpl w:val="E684FF20"/>
    <w:styleLink w:val="EnvList"/>
    <w:lvl w:ilvl="0">
      <w:start w:val="9"/>
      <w:numFmt w:val="decimal"/>
      <w:pStyle w:val="EnvHeading1"/>
      <w:lvlText w:val="%1"/>
      <w:lvlJc w:val="left"/>
      <w:pPr>
        <w:tabs>
          <w:tab w:val="num" w:pos="964"/>
        </w:tabs>
        <w:ind w:left="964" w:hanging="964"/>
      </w:pPr>
      <w:rPr>
        <w:rFonts w:ascii="Verdana" w:hAnsi="Verdana" w:cs="Times New Roman" w:hint="default"/>
        <w:b/>
        <w:color w:val="auto"/>
        <w:sz w:val="32"/>
      </w:rPr>
    </w:lvl>
    <w:lvl w:ilvl="1">
      <w:start w:val="1"/>
      <w:numFmt w:val="decimal"/>
      <w:pStyle w:val="EnvHeading2"/>
      <w:lvlText w:val="%1.%2"/>
      <w:lvlJc w:val="left"/>
      <w:pPr>
        <w:tabs>
          <w:tab w:val="num" w:pos="964"/>
        </w:tabs>
        <w:ind w:left="964" w:hanging="964"/>
      </w:pPr>
      <w:rPr>
        <w:rFonts w:ascii="Verdana" w:hAnsi="Verdana" w:cs="Times New Roman" w:hint="default"/>
        <w:b/>
        <w:i w:val="0"/>
        <w:sz w:val="20"/>
      </w:rPr>
    </w:lvl>
    <w:lvl w:ilvl="2">
      <w:start w:val="1"/>
      <w:numFmt w:val="decimal"/>
      <w:pStyle w:val="EnvHeading3"/>
      <w:lvlText w:val="%1.%2.%3"/>
      <w:lvlJc w:val="left"/>
      <w:pPr>
        <w:tabs>
          <w:tab w:val="num" w:pos="1758"/>
        </w:tabs>
        <w:ind w:left="1701" w:hanging="1701"/>
      </w:pPr>
      <w:rPr>
        <w:rFonts w:ascii="Verdana" w:hAnsi="Verdana" w:cs="Times New Roman" w:hint="default"/>
        <w:b/>
        <w:i w:val="0"/>
        <w:sz w:val="20"/>
      </w:rPr>
    </w:lvl>
    <w:lvl w:ilvl="3">
      <w:start w:val="1"/>
      <w:numFmt w:val="decimal"/>
      <w:lvlText w:val="%4."/>
      <w:lvlJc w:val="left"/>
      <w:pPr>
        <w:tabs>
          <w:tab w:val="num" w:pos="3404"/>
        </w:tabs>
        <w:ind w:left="3404" w:hanging="851"/>
      </w:pPr>
      <w:rPr>
        <w:rFonts w:cs="Times New Roman" w:hint="default"/>
      </w:rPr>
    </w:lvl>
    <w:lvl w:ilvl="4">
      <w:start w:val="1"/>
      <w:numFmt w:val="lowerLetter"/>
      <w:lvlText w:val="%5."/>
      <w:lvlJc w:val="left"/>
      <w:pPr>
        <w:tabs>
          <w:tab w:val="num" w:pos="4255"/>
        </w:tabs>
        <w:ind w:left="4255" w:hanging="851"/>
      </w:pPr>
      <w:rPr>
        <w:rFonts w:cs="Times New Roman" w:hint="default"/>
      </w:rPr>
    </w:lvl>
    <w:lvl w:ilvl="5">
      <w:start w:val="1"/>
      <w:numFmt w:val="lowerRoman"/>
      <w:lvlText w:val="%6."/>
      <w:lvlJc w:val="right"/>
      <w:pPr>
        <w:tabs>
          <w:tab w:val="num" w:pos="5106"/>
        </w:tabs>
        <w:ind w:left="5106" w:hanging="851"/>
      </w:pPr>
      <w:rPr>
        <w:rFonts w:cs="Times New Roman" w:hint="default"/>
      </w:rPr>
    </w:lvl>
    <w:lvl w:ilvl="6">
      <w:start w:val="1"/>
      <w:numFmt w:val="decimal"/>
      <w:lvlText w:val="%7."/>
      <w:lvlJc w:val="left"/>
      <w:pPr>
        <w:tabs>
          <w:tab w:val="num" w:pos="5957"/>
        </w:tabs>
        <w:ind w:left="5957" w:hanging="851"/>
      </w:pPr>
      <w:rPr>
        <w:rFonts w:cs="Times New Roman" w:hint="default"/>
      </w:rPr>
    </w:lvl>
    <w:lvl w:ilvl="7">
      <w:start w:val="1"/>
      <w:numFmt w:val="lowerLetter"/>
      <w:lvlText w:val="%8."/>
      <w:lvlJc w:val="left"/>
      <w:pPr>
        <w:tabs>
          <w:tab w:val="num" w:pos="6808"/>
        </w:tabs>
        <w:ind w:left="6808" w:hanging="851"/>
      </w:pPr>
      <w:rPr>
        <w:rFonts w:cs="Times New Roman" w:hint="default"/>
      </w:rPr>
    </w:lvl>
    <w:lvl w:ilvl="8">
      <w:start w:val="1"/>
      <w:numFmt w:val="lowerRoman"/>
      <w:lvlText w:val="%9."/>
      <w:lvlJc w:val="right"/>
      <w:pPr>
        <w:tabs>
          <w:tab w:val="num" w:pos="7659"/>
        </w:tabs>
        <w:ind w:left="7659" w:hanging="851"/>
      </w:pPr>
      <w:rPr>
        <w:rFonts w:cs="Times New Roman" w:hint="default"/>
      </w:rPr>
    </w:lvl>
  </w:abstractNum>
  <w:abstractNum w:abstractNumId="8" w15:restartNumberingAfterBreak="0">
    <w:nsid w:val="16086D80"/>
    <w:multiLevelType w:val="hybridMultilevel"/>
    <w:tmpl w:val="0DB8AB12"/>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9" w15:restartNumberingAfterBreak="0">
    <w:nsid w:val="2292045F"/>
    <w:multiLevelType w:val="hybridMultilevel"/>
    <w:tmpl w:val="99BE7958"/>
    <w:lvl w:ilvl="0" w:tplc="CA34B9E2">
      <w:start w:val="1"/>
      <w:numFmt w:val="lowerRoman"/>
      <w:pStyle w:val="BULLETL1i"/>
      <w:lvlText w:val="%1."/>
      <w:lvlJc w:val="left"/>
      <w:pPr>
        <w:ind w:left="1344" w:hanging="360"/>
      </w:pPr>
      <w:rPr>
        <w:rFonts w:hint="default"/>
      </w:rPr>
    </w:lvl>
    <w:lvl w:ilvl="1" w:tplc="08090019" w:tentative="1">
      <w:start w:val="1"/>
      <w:numFmt w:val="lowerLetter"/>
      <w:lvlText w:val="%2."/>
      <w:lvlJc w:val="left"/>
      <w:pPr>
        <w:ind w:left="2064" w:hanging="360"/>
      </w:pPr>
    </w:lvl>
    <w:lvl w:ilvl="2" w:tplc="0809001B" w:tentative="1">
      <w:start w:val="1"/>
      <w:numFmt w:val="lowerRoman"/>
      <w:lvlText w:val="%3."/>
      <w:lvlJc w:val="right"/>
      <w:pPr>
        <w:ind w:left="2784" w:hanging="180"/>
      </w:pPr>
    </w:lvl>
    <w:lvl w:ilvl="3" w:tplc="0809000F" w:tentative="1">
      <w:start w:val="1"/>
      <w:numFmt w:val="decimal"/>
      <w:lvlText w:val="%4."/>
      <w:lvlJc w:val="left"/>
      <w:pPr>
        <w:ind w:left="3504" w:hanging="360"/>
      </w:pPr>
    </w:lvl>
    <w:lvl w:ilvl="4" w:tplc="08090019" w:tentative="1">
      <w:start w:val="1"/>
      <w:numFmt w:val="lowerLetter"/>
      <w:lvlText w:val="%5."/>
      <w:lvlJc w:val="left"/>
      <w:pPr>
        <w:ind w:left="4224" w:hanging="360"/>
      </w:pPr>
    </w:lvl>
    <w:lvl w:ilvl="5" w:tplc="0809001B" w:tentative="1">
      <w:start w:val="1"/>
      <w:numFmt w:val="lowerRoman"/>
      <w:lvlText w:val="%6."/>
      <w:lvlJc w:val="right"/>
      <w:pPr>
        <w:ind w:left="4944" w:hanging="180"/>
      </w:pPr>
    </w:lvl>
    <w:lvl w:ilvl="6" w:tplc="0809000F" w:tentative="1">
      <w:start w:val="1"/>
      <w:numFmt w:val="decimal"/>
      <w:lvlText w:val="%7."/>
      <w:lvlJc w:val="left"/>
      <w:pPr>
        <w:ind w:left="5664" w:hanging="360"/>
      </w:pPr>
    </w:lvl>
    <w:lvl w:ilvl="7" w:tplc="08090019" w:tentative="1">
      <w:start w:val="1"/>
      <w:numFmt w:val="lowerLetter"/>
      <w:lvlText w:val="%8."/>
      <w:lvlJc w:val="left"/>
      <w:pPr>
        <w:ind w:left="6384" w:hanging="360"/>
      </w:pPr>
    </w:lvl>
    <w:lvl w:ilvl="8" w:tplc="0809001B" w:tentative="1">
      <w:start w:val="1"/>
      <w:numFmt w:val="lowerRoman"/>
      <w:lvlText w:val="%9."/>
      <w:lvlJc w:val="right"/>
      <w:pPr>
        <w:ind w:left="7104" w:hanging="180"/>
      </w:pPr>
    </w:lvl>
  </w:abstractNum>
  <w:abstractNum w:abstractNumId="10" w15:restartNumberingAfterBreak="0">
    <w:nsid w:val="317A4F55"/>
    <w:multiLevelType w:val="hybridMultilevel"/>
    <w:tmpl w:val="95AA2F48"/>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1" w15:restartNumberingAfterBreak="0">
    <w:nsid w:val="33A91497"/>
    <w:multiLevelType w:val="hybridMultilevel"/>
    <w:tmpl w:val="1B7CA432"/>
    <w:lvl w:ilvl="0" w:tplc="B8EA7B12">
      <w:start w:val="1"/>
      <w:numFmt w:val="decimal"/>
      <w:pStyle w:val="DLP21Paragraphs"/>
      <w:lvlText w:val="2.%1"/>
      <w:lvlJc w:val="left"/>
      <w:pPr>
        <w:ind w:left="644" w:hanging="360"/>
      </w:pPr>
      <w:rPr>
        <w:b w:val="0"/>
        <w:bCs w:val="0"/>
      </w:rPr>
    </w:lvl>
    <w:lvl w:ilvl="1" w:tplc="08090019">
      <w:start w:val="1"/>
      <w:numFmt w:val="lowerLetter"/>
      <w:lvlText w:val="%2."/>
      <w:lvlJc w:val="left"/>
      <w:pPr>
        <w:ind w:left="1364" w:hanging="360"/>
      </w:pPr>
    </w:lvl>
    <w:lvl w:ilvl="2" w:tplc="0809001B">
      <w:start w:val="1"/>
      <w:numFmt w:val="lowerRoman"/>
      <w:lvlText w:val="%3."/>
      <w:lvlJc w:val="right"/>
      <w:pPr>
        <w:ind w:left="2084" w:hanging="180"/>
      </w:pPr>
    </w:lvl>
    <w:lvl w:ilvl="3" w:tplc="0809000F">
      <w:start w:val="1"/>
      <w:numFmt w:val="decimal"/>
      <w:lvlText w:val="%4."/>
      <w:lvlJc w:val="left"/>
      <w:pPr>
        <w:ind w:left="2804" w:hanging="360"/>
      </w:pPr>
    </w:lvl>
    <w:lvl w:ilvl="4" w:tplc="08090019">
      <w:start w:val="1"/>
      <w:numFmt w:val="lowerLetter"/>
      <w:lvlText w:val="%5."/>
      <w:lvlJc w:val="left"/>
      <w:pPr>
        <w:ind w:left="3524" w:hanging="360"/>
      </w:pPr>
    </w:lvl>
    <w:lvl w:ilvl="5" w:tplc="0809001B">
      <w:start w:val="1"/>
      <w:numFmt w:val="lowerRoman"/>
      <w:lvlText w:val="%6."/>
      <w:lvlJc w:val="right"/>
      <w:pPr>
        <w:ind w:left="4244" w:hanging="180"/>
      </w:pPr>
    </w:lvl>
    <w:lvl w:ilvl="6" w:tplc="0809000F">
      <w:start w:val="1"/>
      <w:numFmt w:val="decimal"/>
      <w:lvlText w:val="%7."/>
      <w:lvlJc w:val="left"/>
      <w:pPr>
        <w:ind w:left="4964" w:hanging="360"/>
      </w:pPr>
    </w:lvl>
    <w:lvl w:ilvl="7" w:tplc="08090019">
      <w:start w:val="1"/>
      <w:numFmt w:val="lowerLetter"/>
      <w:lvlText w:val="%8."/>
      <w:lvlJc w:val="left"/>
      <w:pPr>
        <w:ind w:left="5684" w:hanging="360"/>
      </w:pPr>
    </w:lvl>
    <w:lvl w:ilvl="8" w:tplc="0809001B">
      <w:start w:val="1"/>
      <w:numFmt w:val="lowerRoman"/>
      <w:lvlText w:val="%9."/>
      <w:lvlJc w:val="right"/>
      <w:pPr>
        <w:ind w:left="6404" w:hanging="180"/>
      </w:pPr>
    </w:lvl>
  </w:abstractNum>
  <w:abstractNum w:abstractNumId="12" w15:restartNumberingAfterBreak="0">
    <w:nsid w:val="3D7C6E34"/>
    <w:multiLevelType w:val="hybridMultilevel"/>
    <w:tmpl w:val="85F8045A"/>
    <w:lvl w:ilvl="0" w:tplc="1EB42406">
      <w:start w:val="1"/>
      <w:numFmt w:val="decimal"/>
      <w:pStyle w:val="DLP31Paragraphs"/>
      <w:lvlText w:val="3.%1"/>
      <w:lvlJc w:val="left"/>
      <w:pPr>
        <w:ind w:left="360" w:hanging="360"/>
      </w:pPr>
      <w:rPr>
        <w:rFonts w:ascii="Arial" w:hAnsi="Arial" w:cs="Times New Roman" w:hint="default"/>
        <w:b w:val="0"/>
        <w:i w:val="0"/>
        <w:caps/>
        <w:strike w:val="0"/>
        <w:dstrike w:val="0"/>
        <w:vanish w:val="0"/>
        <w:webHidden w:val="0"/>
        <w:sz w:val="22"/>
        <w:szCs w:val="24"/>
        <w:u w:val="none"/>
        <w:effect w:val="none"/>
        <w:vertAlign w:val="baseline"/>
        <w:specVanish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46817910"/>
    <w:multiLevelType w:val="multilevel"/>
    <w:tmpl w:val="D988BB54"/>
    <w:styleLink w:val="LIST1"/>
    <w:lvl w:ilvl="0">
      <w:start w:val="1"/>
      <w:numFmt w:val="decimal"/>
      <w:pStyle w:val="HEADINGNO"/>
      <w:lvlText w:val="%1."/>
      <w:lvlJc w:val="left"/>
      <w:pPr>
        <w:tabs>
          <w:tab w:val="num" w:pos="624"/>
        </w:tabs>
        <w:ind w:left="624" w:hanging="624"/>
      </w:pPr>
      <w:rPr>
        <w:rFonts w:ascii="Century Gothic" w:hAnsi="Century Gothic" w:hint="default"/>
        <w:b/>
        <w:color w:val="BED23C"/>
        <w:sz w:val="28"/>
      </w:rPr>
    </w:lvl>
    <w:lvl w:ilvl="1">
      <w:start w:val="1"/>
      <w:numFmt w:val="decimal"/>
      <w:pStyle w:val="TEXTNO"/>
      <w:lvlText w:val="%1.%2"/>
      <w:lvlJc w:val="left"/>
      <w:pPr>
        <w:tabs>
          <w:tab w:val="num" w:pos="624"/>
        </w:tabs>
        <w:ind w:left="624" w:hanging="624"/>
      </w:pPr>
      <w:rPr>
        <w:rFonts w:ascii="Century Gothic" w:hAnsi="Century Gothic" w:hint="default"/>
        <w:color w:val="626262"/>
        <w:sz w:val="22"/>
      </w:rPr>
    </w:lvl>
    <w:lvl w:ilvl="2">
      <w:start w:val="1"/>
      <w:numFmt w:val="none"/>
      <w:lvlText w:val=""/>
      <w:lvlJc w:val="left"/>
      <w:pPr>
        <w:ind w:left="2160" w:hanging="360"/>
      </w:pPr>
      <w:rPr>
        <w:rFonts w:ascii="Century Gothic" w:hAnsi="Century Gothic" w:hint="default"/>
        <w:color w:val="626262"/>
        <w:sz w:val="22"/>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left"/>
      <w:pPr>
        <w:ind w:left="1353" w:hanging="360"/>
      </w:pPr>
      <w:rPr>
        <w:rFonts w:hint="default"/>
      </w:rPr>
    </w:lvl>
    <w:lvl w:ilvl="6">
      <w:start w:val="1"/>
      <w:numFmt w:val="decimal"/>
      <w:lvlText w:val="%7."/>
      <w:lvlJc w:val="left"/>
      <w:pPr>
        <w:ind w:left="1353" w:hanging="360"/>
      </w:pPr>
      <w:rPr>
        <w:rFonts w:hint="default"/>
      </w:rPr>
    </w:lvl>
    <w:lvl w:ilvl="7">
      <w:start w:val="1"/>
      <w:numFmt w:val="lowerLetter"/>
      <w:lvlText w:val="%8."/>
      <w:lvlJc w:val="left"/>
      <w:pPr>
        <w:tabs>
          <w:tab w:val="num" w:pos="3597"/>
        </w:tabs>
        <w:ind w:left="3960" w:hanging="360"/>
      </w:pPr>
      <w:rPr>
        <w:rFonts w:hint="default"/>
      </w:rPr>
    </w:lvl>
    <w:lvl w:ilvl="8">
      <w:start w:val="1"/>
      <w:numFmt w:val="lowerRoman"/>
      <w:lvlText w:val="%9."/>
      <w:lvlJc w:val="left"/>
      <w:pPr>
        <w:ind w:left="4320" w:hanging="360"/>
      </w:pPr>
      <w:rPr>
        <w:rFonts w:hint="default"/>
      </w:rPr>
    </w:lvl>
  </w:abstractNum>
  <w:abstractNum w:abstractNumId="14" w15:restartNumberingAfterBreak="0">
    <w:nsid w:val="4D9E6C18"/>
    <w:multiLevelType w:val="hybridMultilevel"/>
    <w:tmpl w:val="E4F057F0"/>
    <w:lvl w:ilvl="0" w:tplc="AC329A5A">
      <w:numFmt w:val="bullet"/>
      <w:lvlText w:val="-"/>
      <w:lvlJc w:val="left"/>
      <w:pPr>
        <w:ind w:left="720" w:hanging="360"/>
      </w:pPr>
      <w:rPr>
        <w:rFonts w:ascii="Century Gothic" w:eastAsia="Times New Roman" w:hAnsi="Century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E1A7912"/>
    <w:multiLevelType w:val="hybridMultilevel"/>
    <w:tmpl w:val="D58ACD0E"/>
    <w:lvl w:ilvl="0" w:tplc="08090001">
      <w:start w:val="1"/>
      <w:numFmt w:val="bullet"/>
      <w:lvlText w:val=""/>
      <w:lvlJc w:val="left"/>
      <w:pPr>
        <w:ind w:left="1344" w:hanging="360"/>
      </w:pPr>
      <w:rPr>
        <w:rFonts w:ascii="Symbol" w:hAnsi="Symbol" w:hint="default"/>
      </w:rPr>
    </w:lvl>
    <w:lvl w:ilvl="1" w:tplc="08090003">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6" w15:restartNumberingAfterBreak="0">
    <w:nsid w:val="53E71758"/>
    <w:multiLevelType w:val="multilevel"/>
    <w:tmpl w:val="8C8E85FC"/>
    <w:styleLink w:val="Contents"/>
    <w:lvl w:ilvl="0">
      <w:start w:val="1"/>
      <w:numFmt w:val="decimal"/>
      <w:lvlText w:val="%1."/>
      <w:lvlJc w:val="left"/>
      <w:pPr>
        <w:ind w:left="360" w:hanging="360"/>
      </w:pPr>
      <w:rPr>
        <w:rFonts w:hint="default"/>
      </w:rPr>
    </w:lvl>
    <w:lvl w:ilvl="1">
      <w:start w:val="1"/>
      <w:numFmt w:val="decimal"/>
      <w:lvlText w:val="1.%2"/>
      <w:lvlJc w:val="left"/>
      <w:pPr>
        <w:ind w:left="680" w:hanging="680"/>
      </w:pPr>
      <w:rPr>
        <w:rFonts w:hint="default"/>
      </w:rPr>
    </w:lvl>
    <w:lvl w:ilvl="2">
      <w:start w:val="1"/>
      <w:numFmt w:val="decimal"/>
      <w:lvlRestart w:val="0"/>
      <w:lvlText w:val="%3.1.1"/>
      <w:lvlJc w:val="left"/>
      <w:pPr>
        <w:ind w:left="1080" w:hanging="360"/>
      </w:pPr>
      <w:rPr>
        <w:rFonts w:hint="default"/>
      </w:rPr>
    </w:lvl>
    <w:lvl w:ilvl="3">
      <w:start w:val="1"/>
      <w:numFmt w:val="decimal"/>
      <w:lvlRestart w:val="0"/>
      <w:lvlText w:val="(%4)"/>
      <w:lvlJc w:val="left"/>
      <w:pPr>
        <w:ind w:left="1440" w:hanging="360"/>
      </w:pPr>
      <w:rPr>
        <w:rFonts w:hint="default"/>
      </w:rPr>
    </w:lvl>
    <w:lvl w:ilvl="4">
      <w:start w:val="1"/>
      <w:numFmt w:val="lowerLetter"/>
      <w:lvlRestart w:val="0"/>
      <w:lvlText w:val="(%5)"/>
      <w:lvlJc w:val="left"/>
      <w:pPr>
        <w:ind w:left="1800" w:hanging="360"/>
      </w:pPr>
      <w:rPr>
        <w:rFonts w:hint="default"/>
      </w:rPr>
    </w:lvl>
    <w:lvl w:ilvl="5">
      <w:start w:val="1"/>
      <w:numFmt w:val="lowerRoman"/>
      <w:lvlRestart w:val="0"/>
      <w:lvlText w:val="(%6)"/>
      <w:lvlJc w:val="left"/>
      <w:pPr>
        <w:ind w:left="2160" w:hanging="360"/>
      </w:pPr>
      <w:rPr>
        <w:rFonts w:hint="default"/>
      </w:rPr>
    </w:lvl>
    <w:lvl w:ilvl="6">
      <w:start w:val="1"/>
      <w:numFmt w:val="decimal"/>
      <w:lvlRestart w:val="0"/>
      <w:lvlText w:val="%7."/>
      <w:lvlJc w:val="left"/>
      <w:pPr>
        <w:ind w:left="2520" w:hanging="360"/>
      </w:pPr>
      <w:rPr>
        <w:rFonts w:hint="default"/>
      </w:rPr>
    </w:lvl>
    <w:lvl w:ilvl="7">
      <w:start w:val="1"/>
      <w:numFmt w:val="lowerLetter"/>
      <w:lvlRestart w:val="0"/>
      <w:lvlText w:val="%8."/>
      <w:lvlJc w:val="left"/>
      <w:pPr>
        <w:ind w:left="2880" w:hanging="360"/>
      </w:pPr>
      <w:rPr>
        <w:rFonts w:hint="default"/>
      </w:rPr>
    </w:lvl>
    <w:lvl w:ilvl="8">
      <w:start w:val="1"/>
      <w:numFmt w:val="lowerRoman"/>
      <w:lvlRestart w:val="0"/>
      <w:lvlText w:val="%9."/>
      <w:lvlJc w:val="left"/>
      <w:pPr>
        <w:ind w:left="3240" w:hanging="360"/>
      </w:pPr>
      <w:rPr>
        <w:rFonts w:hint="default"/>
      </w:rPr>
    </w:lvl>
  </w:abstractNum>
  <w:abstractNum w:abstractNumId="17" w15:restartNumberingAfterBreak="0">
    <w:nsid w:val="563C7BD5"/>
    <w:multiLevelType w:val="hybridMultilevel"/>
    <w:tmpl w:val="F00803E8"/>
    <w:lvl w:ilvl="0" w:tplc="08090011">
      <w:start w:val="1"/>
      <w:numFmt w:val="decimal"/>
      <w:lvlText w:val="%1)"/>
      <w:lvlJc w:val="left"/>
      <w:pPr>
        <w:ind w:left="1344" w:hanging="360"/>
      </w:pPr>
    </w:lvl>
    <w:lvl w:ilvl="1" w:tplc="08090019" w:tentative="1">
      <w:start w:val="1"/>
      <w:numFmt w:val="lowerLetter"/>
      <w:lvlText w:val="%2."/>
      <w:lvlJc w:val="left"/>
      <w:pPr>
        <w:ind w:left="2064" w:hanging="360"/>
      </w:pPr>
    </w:lvl>
    <w:lvl w:ilvl="2" w:tplc="0809001B" w:tentative="1">
      <w:start w:val="1"/>
      <w:numFmt w:val="lowerRoman"/>
      <w:lvlText w:val="%3."/>
      <w:lvlJc w:val="right"/>
      <w:pPr>
        <w:ind w:left="2784" w:hanging="180"/>
      </w:pPr>
    </w:lvl>
    <w:lvl w:ilvl="3" w:tplc="0809000F" w:tentative="1">
      <w:start w:val="1"/>
      <w:numFmt w:val="decimal"/>
      <w:lvlText w:val="%4."/>
      <w:lvlJc w:val="left"/>
      <w:pPr>
        <w:ind w:left="3504" w:hanging="360"/>
      </w:pPr>
    </w:lvl>
    <w:lvl w:ilvl="4" w:tplc="08090019" w:tentative="1">
      <w:start w:val="1"/>
      <w:numFmt w:val="lowerLetter"/>
      <w:lvlText w:val="%5."/>
      <w:lvlJc w:val="left"/>
      <w:pPr>
        <w:ind w:left="4224" w:hanging="360"/>
      </w:pPr>
    </w:lvl>
    <w:lvl w:ilvl="5" w:tplc="0809001B" w:tentative="1">
      <w:start w:val="1"/>
      <w:numFmt w:val="lowerRoman"/>
      <w:lvlText w:val="%6."/>
      <w:lvlJc w:val="right"/>
      <w:pPr>
        <w:ind w:left="4944" w:hanging="180"/>
      </w:pPr>
    </w:lvl>
    <w:lvl w:ilvl="6" w:tplc="0809000F" w:tentative="1">
      <w:start w:val="1"/>
      <w:numFmt w:val="decimal"/>
      <w:lvlText w:val="%7."/>
      <w:lvlJc w:val="left"/>
      <w:pPr>
        <w:ind w:left="5664" w:hanging="360"/>
      </w:pPr>
    </w:lvl>
    <w:lvl w:ilvl="7" w:tplc="08090019" w:tentative="1">
      <w:start w:val="1"/>
      <w:numFmt w:val="lowerLetter"/>
      <w:lvlText w:val="%8."/>
      <w:lvlJc w:val="left"/>
      <w:pPr>
        <w:ind w:left="6384" w:hanging="360"/>
      </w:pPr>
    </w:lvl>
    <w:lvl w:ilvl="8" w:tplc="0809001B" w:tentative="1">
      <w:start w:val="1"/>
      <w:numFmt w:val="lowerRoman"/>
      <w:lvlText w:val="%9."/>
      <w:lvlJc w:val="right"/>
      <w:pPr>
        <w:ind w:left="7104" w:hanging="180"/>
      </w:pPr>
    </w:lvl>
  </w:abstractNum>
  <w:abstractNum w:abstractNumId="18" w15:restartNumberingAfterBreak="0">
    <w:nsid w:val="63FC778E"/>
    <w:multiLevelType w:val="hybridMultilevel"/>
    <w:tmpl w:val="DCA67884"/>
    <w:lvl w:ilvl="0" w:tplc="ECDAE676">
      <w:numFmt w:val="bullet"/>
      <w:lvlText w:val="-"/>
      <w:lvlJc w:val="left"/>
      <w:pPr>
        <w:ind w:left="720" w:hanging="360"/>
      </w:pPr>
      <w:rPr>
        <w:rFonts w:ascii="Century Gothic" w:eastAsia="Times New Roman" w:hAnsi="Century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21139CE"/>
    <w:multiLevelType w:val="hybridMultilevel"/>
    <w:tmpl w:val="997E228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0" w15:restartNumberingAfterBreak="0">
    <w:nsid w:val="72DF304B"/>
    <w:multiLevelType w:val="hybridMultilevel"/>
    <w:tmpl w:val="149CE30A"/>
    <w:lvl w:ilvl="0" w:tplc="AE2E9B70">
      <w:start w:val="1"/>
      <w:numFmt w:val="decimal"/>
      <w:pStyle w:val="DLP41Paragraphs"/>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15:restartNumberingAfterBreak="0">
    <w:nsid w:val="72E1681B"/>
    <w:multiLevelType w:val="hybridMultilevel"/>
    <w:tmpl w:val="EA849306"/>
    <w:lvl w:ilvl="0" w:tplc="CC6A84B4">
      <w:start w:val="1"/>
      <w:numFmt w:val="bullet"/>
      <w:pStyle w:val="BULLETL2"/>
      <w:lvlText w:val="o"/>
      <w:lvlJc w:val="left"/>
      <w:pPr>
        <w:ind w:left="360" w:hanging="360"/>
      </w:pPr>
      <w:rPr>
        <w:rFonts w:ascii="Courier New" w:hAnsi="Courier New" w:hint="default"/>
      </w:rPr>
    </w:lvl>
    <w:lvl w:ilvl="1" w:tplc="08090003" w:tentative="1">
      <w:start w:val="1"/>
      <w:numFmt w:val="bullet"/>
      <w:lvlText w:val="o"/>
      <w:lvlJc w:val="left"/>
      <w:pPr>
        <w:ind w:left="2347" w:hanging="360"/>
      </w:pPr>
      <w:rPr>
        <w:rFonts w:ascii="Courier New" w:hAnsi="Courier New" w:cs="Courier New" w:hint="default"/>
      </w:rPr>
    </w:lvl>
    <w:lvl w:ilvl="2" w:tplc="08090005" w:tentative="1">
      <w:start w:val="1"/>
      <w:numFmt w:val="bullet"/>
      <w:lvlText w:val=""/>
      <w:lvlJc w:val="left"/>
      <w:pPr>
        <w:ind w:left="3067" w:hanging="360"/>
      </w:pPr>
      <w:rPr>
        <w:rFonts w:ascii="Wingdings" w:hAnsi="Wingdings" w:hint="default"/>
      </w:rPr>
    </w:lvl>
    <w:lvl w:ilvl="3" w:tplc="08090001" w:tentative="1">
      <w:start w:val="1"/>
      <w:numFmt w:val="bullet"/>
      <w:lvlText w:val=""/>
      <w:lvlJc w:val="left"/>
      <w:pPr>
        <w:ind w:left="3787" w:hanging="360"/>
      </w:pPr>
      <w:rPr>
        <w:rFonts w:ascii="Symbol" w:hAnsi="Symbol" w:hint="default"/>
      </w:rPr>
    </w:lvl>
    <w:lvl w:ilvl="4" w:tplc="08090003" w:tentative="1">
      <w:start w:val="1"/>
      <w:numFmt w:val="bullet"/>
      <w:lvlText w:val="o"/>
      <w:lvlJc w:val="left"/>
      <w:pPr>
        <w:ind w:left="4507" w:hanging="360"/>
      </w:pPr>
      <w:rPr>
        <w:rFonts w:ascii="Courier New" w:hAnsi="Courier New" w:cs="Courier New" w:hint="default"/>
      </w:rPr>
    </w:lvl>
    <w:lvl w:ilvl="5" w:tplc="08090005" w:tentative="1">
      <w:start w:val="1"/>
      <w:numFmt w:val="bullet"/>
      <w:lvlText w:val=""/>
      <w:lvlJc w:val="left"/>
      <w:pPr>
        <w:ind w:left="5227" w:hanging="360"/>
      </w:pPr>
      <w:rPr>
        <w:rFonts w:ascii="Wingdings" w:hAnsi="Wingdings" w:hint="default"/>
      </w:rPr>
    </w:lvl>
    <w:lvl w:ilvl="6" w:tplc="08090001" w:tentative="1">
      <w:start w:val="1"/>
      <w:numFmt w:val="bullet"/>
      <w:lvlText w:val=""/>
      <w:lvlJc w:val="left"/>
      <w:pPr>
        <w:ind w:left="5947" w:hanging="360"/>
      </w:pPr>
      <w:rPr>
        <w:rFonts w:ascii="Symbol" w:hAnsi="Symbol" w:hint="default"/>
      </w:rPr>
    </w:lvl>
    <w:lvl w:ilvl="7" w:tplc="08090003" w:tentative="1">
      <w:start w:val="1"/>
      <w:numFmt w:val="bullet"/>
      <w:lvlText w:val="o"/>
      <w:lvlJc w:val="left"/>
      <w:pPr>
        <w:ind w:left="6667" w:hanging="360"/>
      </w:pPr>
      <w:rPr>
        <w:rFonts w:ascii="Courier New" w:hAnsi="Courier New" w:cs="Courier New" w:hint="default"/>
      </w:rPr>
    </w:lvl>
    <w:lvl w:ilvl="8" w:tplc="08090005" w:tentative="1">
      <w:start w:val="1"/>
      <w:numFmt w:val="bullet"/>
      <w:lvlText w:val=""/>
      <w:lvlJc w:val="left"/>
      <w:pPr>
        <w:ind w:left="7387" w:hanging="360"/>
      </w:pPr>
      <w:rPr>
        <w:rFonts w:ascii="Wingdings" w:hAnsi="Wingdings" w:hint="default"/>
      </w:rPr>
    </w:lvl>
  </w:abstractNum>
  <w:abstractNum w:abstractNumId="22" w15:restartNumberingAfterBreak="0">
    <w:nsid w:val="77E83EF5"/>
    <w:multiLevelType w:val="multilevel"/>
    <w:tmpl w:val="FC8C421A"/>
    <w:lvl w:ilvl="0">
      <w:start w:val="1"/>
      <w:numFmt w:val="decimal"/>
      <w:pStyle w:val="Heading1"/>
      <w:lvlText w:val="%1"/>
      <w:lvlJc w:val="left"/>
      <w:pPr>
        <w:ind w:left="720" w:hanging="360"/>
      </w:pPr>
      <w:rPr>
        <w:rFonts w:hint="default"/>
      </w:rPr>
    </w:lvl>
    <w:lvl w:ilvl="1">
      <w:start w:val="1"/>
      <w:numFmt w:val="decimal"/>
      <w:pStyle w:val="Heading2"/>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 w15:restartNumberingAfterBreak="0">
    <w:nsid w:val="77FC472D"/>
    <w:multiLevelType w:val="hybridMultilevel"/>
    <w:tmpl w:val="A406F7F8"/>
    <w:lvl w:ilvl="0" w:tplc="95C675E6">
      <w:start w:val="1"/>
      <w:numFmt w:val="decimal"/>
      <w:pStyle w:val="DLP51Paragraphs"/>
      <w:lvlText w:val="5.%1"/>
      <w:lvlJc w:val="left"/>
      <w:pPr>
        <w:ind w:left="720" w:hanging="360"/>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785B04DC"/>
    <w:multiLevelType w:val="hybridMultilevel"/>
    <w:tmpl w:val="258E449C"/>
    <w:lvl w:ilvl="0" w:tplc="7E364972">
      <w:start w:val="1"/>
      <w:numFmt w:val="bullet"/>
      <w:pStyle w:val="DLPBulletPoints"/>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6"/>
  </w:num>
  <w:num w:numId="2">
    <w:abstractNumId w:val="22"/>
  </w:num>
  <w:num w:numId="3">
    <w:abstractNumId w:val="0"/>
  </w:num>
  <w:num w:numId="4">
    <w:abstractNumId w:val="21"/>
  </w:num>
  <w:num w:numId="5">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6">
    <w:abstractNumId w:val="13"/>
  </w:num>
  <w:num w:numId="7">
    <w:abstractNumId w:val="9"/>
  </w:num>
  <w:num w:numId="8">
    <w:abstractNumId w:val="2"/>
  </w:num>
  <w:num w:numId="9">
    <w:abstractNumId w:val="7"/>
    <w:lvlOverride w:ilvl="0">
      <w:lvl w:ilvl="0">
        <w:start w:val="9"/>
        <w:numFmt w:val="decimal"/>
        <w:pStyle w:val="EnvHeading1"/>
        <w:lvlText w:val="%1"/>
        <w:lvlJc w:val="left"/>
        <w:pPr>
          <w:tabs>
            <w:tab w:val="num" w:pos="964"/>
          </w:tabs>
          <w:ind w:left="964" w:hanging="964"/>
        </w:pPr>
        <w:rPr>
          <w:rFonts w:ascii="Verdana" w:hAnsi="Verdana" w:cs="Times New Roman" w:hint="default"/>
          <w:b/>
          <w:color w:val="auto"/>
          <w:sz w:val="32"/>
        </w:rPr>
      </w:lvl>
    </w:lvlOverride>
    <w:lvlOverride w:ilvl="1">
      <w:lvl w:ilvl="1">
        <w:start w:val="1"/>
        <w:numFmt w:val="decimal"/>
        <w:pStyle w:val="EnvHeading2"/>
        <w:lvlText w:val="%1.%2"/>
        <w:lvlJc w:val="left"/>
        <w:pPr>
          <w:tabs>
            <w:tab w:val="num" w:pos="964"/>
          </w:tabs>
          <w:ind w:left="964" w:hanging="964"/>
        </w:pPr>
        <w:rPr>
          <w:rFonts w:ascii="Verdana" w:hAnsi="Verdana" w:cs="Times New Roman" w:hint="default"/>
          <w:b/>
          <w:i w:val="0"/>
          <w:sz w:val="20"/>
        </w:rPr>
      </w:lvl>
    </w:lvlOverride>
    <w:lvlOverride w:ilvl="2">
      <w:lvl w:ilvl="2">
        <w:start w:val="1"/>
        <w:numFmt w:val="decimal"/>
        <w:pStyle w:val="EnvHeading3"/>
        <w:lvlText w:val="%1.%2.%3"/>
        <w:lvlJc w:val="left"/>
        <w:pPr>
          <w:tabs>
            <w:tab w:val="num" w:pos="1758"/>
          </w:tabs>
          <w:ind w:left="1701" w:hanging="1701"/>
        </w:pPr>
        <w:rPr>
          <w:rFonts w:ascii="Verdana" w:hAnsi="Verdana" w:cs="Times New Roman" w:hint="default"/>
          <w:b/>
          <w:i w:val="0"/>
          <w:sz w:val="20"/>
        </w:rPr>
      </w:lvl>
    </w:lvlOverride>
    <w:lvlOverride w:ilvl="3">
      <w:lvl w:ilvl="3">
        <w:start w:val="1"/>
        <w:numFmt w:val="decimal"/>
        <w:lvlText w:val="%4."/>
        <w:lvlJc w:val="left"/>
        <w:pPr>
          <w:tabs>
            <w:tab w:val="num" w:pos="3404"/>
          </w:tabs>
          <w:ind w:left="3404" w:hanging="851"/>
        </w:pPr>
        <w:rPr>
          <w:rFonts w:cs="Times New Roman" w:hint="default"/>
        </w:rPr>
      </w:lvl>
    </w:lvlOverride>
    <w:lvlOverride w:ilvl="4">
      <w:lvl w:ilvl="4">
        <w:start w:val="1"/>
        <w:numFmt w:val="lowerLetter"/>
        <w:lvlText w:val="%5."/>
        <w:lvlJc w:val="left"/>
        <w:pPr>
          <w:tabs>
            <w:tab w:val="num" w:pos="4255"/>
          </w:tabs>
          <w:ind w:left="4255" w:hanging="851"/>
        </w:pPr>
        <w:rPr>
          <w:rFonts w:cs="Times New Roman" w:hint="default"/>
        </w:rPr>
      </w:lvl>
    </w:lvlOverride>
    <w:lvlOverride w:ilvl="5">
      <w:lvl w:ilvl="5">
        <w:start w:val="1"/>
        <w:numFmt w:val="lowerRoman"/>
        <w:lvlText w:val="%6."/>
        <w:lvlJc w:val="right"/>
        <w:pPr>
          <w:tabs>
            <w:tab w:val="num" w:pos="5106"/>
          </w:tabs>
          <w:ind w:left="5106" w:hanging="851"/>
        </w:pPr>
        <w:rPr>
          <w:rFonts w:cs="Times New Roman" w:hint="default"/>
        </w:rPr>
      </w:lvl>
    </w:lvlOverride>
    <w:lvlOverride w:ilvl="6">
      <w:lvl w:ilvl="6">
        <w:start w:val="1"/>
        <w:numFmt w:val="decimal"/>
        <w:lvlText w:val="%7."/>
        <w:lvlJc w:val="left"/>
        <w:pPr>
          <w:tabs>
            <w:tab w:val="num" w:pos="5957"/>
          </w:tabs>
          <w:ind w:left="5957" w:hanging="851"/>
        </w:pPr>
        <w:rPr>
          <w:rFonts w:cs="Times New Roman" w:hint="default"/>
        </w:rPr>
      </w:lvl>
    </w:lvlOverride>
    <w:lvlOverride w:ilvl="7">
      <w:lvl w:ilvl="7">
        <w:start w:val="1"/>
        <w:numFmt w:val="lowerLetter"/>
        <w:lvlText w:val="%8."/>
        <w:lvlJc w:val="left"/>
        <w:pPr>
          <w:tabs>
            <w:tab w:val="num" w:pos="6808"/>
          </w:tabs>
          <w:ind w:left="6808" w:hanging="851"/>
        </w:pPr>
        <w:rPr>
          <w:rFonts w:cs="Times New Roman" w:hint="default"/>
        </w:rPr>
      </w:lvl>
    </w:lvlOverride>
    <w:lvlOverride w:ilvl="8">
      <w:lvl w:ilvl="8">
        <w:start w:val="1"/>
        <w:numFmt w:val="lowerRoman"/>
        <w:lvlText w:val="%9."/>
        <w:lvlJc w:val="right"/>
        <w:pPr>
          <w:tabs>
            <w:tab w:val="num" w:pos="7659"/>
          </w:tabs>
          <w:ind w:left="7659" w:hanging="851"/>
        </w:pPr>
        <w:rPr>
          <w:rFonts w:cs="Times New Roman" w:hint="default"/>
        </w:rPr>
      </w:lvl>
    </w:lvlOverride>
  </w:num>
  <w:num w:numId="10">
    <w:abstractNumId w:val="7"/>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4"/>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5"/>
  </w:num>
  <w:num w:numId="17">
    <w:abstractNumId w:val="19"/>
  </w:num>
  <w:num w:numId="18">
    <w:abstractNumId w:val="8"/>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1">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2">
    <w:abstractNumId w:val="17"/>
  </w:num>
  <w:num w:numId="23">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4">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5">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8">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29">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0">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1">
    <w:abstractNumId w:val="4"/>
  </w:num>
  <w:num w:numId="32">
    <w:abstractNumId w:val="3"/>
  </w:num>
  <w:num w:numId="33">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4">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5">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6">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7">
    <w:abstractNumId w:val="15"/>
  </w:num>
  <w:num w:numId="38">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39">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40">
    <w:abstractNumId w:val="1"/>
  </w:num>
  <w:num w:numId="41">
    <w:abstractNumId w:val="18"/>
  </w:num>
  <w:num w:numId="42">
    <w:abstractNumId w:val="14"/>
  </w:num>
  <w:num w:numId="43">
    <w:abstractNumId w:val="6"/>
    <w:lvlOverride w:ilvl="0">
      <w:startOverride w:val="1"/>
      <w:lvl w:ilvl="0">
        <w:start w:val="1"/>
        <w:numFmt w:val="decimal"/>
        <w:pStyle w:val="HEADINGNO"/>
        <w:lvlText w:val=""/>
        <w:lvlJc w:val="left"/>
      </w:lvl>
    </w:lvlOverride>
    <w:lvlOverride w:ilvl="1">
      <w:startOverride w:va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44">
    <w:abstractNumId w:val="19"/>
  </w:num>
  <w:num w:numId="45">
    <w:abstractNumId w:val="8"/>
  </w:num>
  <w:num w:numId="46">
    <w:abstractNumId w:val="10"/>
  </w:num>
  <w:num w:numId="47">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 w:numId="48">
    <w:abstractNumId w:val="6"/>
    <w:lvlOverride w:ilvl="1">
      <w:lvl w:ilvl="1">
        <w:start w:val="1"/>
        <w:numFmt w:val="decimal"/>
        <w:pStyle w:val="TEXTNO"/>
        <w:lvlText w:val="%1.%2"/>
        <w:lvlJc w:val="left"/>
        <w:pPr>
          <w:tabs>
            <w:tab w:val="num" w:pos="624"/>
          </w:tabs>
          <w:ind w:left="624" w:hanging="624"/>
        </w:pPr>
        <w:rPr>
          <w:rFonts w:ascii="Century Gothic" w:hAnsi="Century Gothic" w:hint="default"/>
          <w:color w:val="626262"/>
          <w:sz w:val="20"/>
        </w:rPr>
      </w:lvl>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2"/>
  <w:documentProtection w:edit="forms" w:formatting="1"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3C5D"/>
    <w:rsid w:val="00003D7E"/>
    <w:rsid w:val="00003D8B"/>
    <w:rsid w:val="00005BAB"/>
    <w:rsid w:val="00012667"/>
    <w:rsid w:val="000144F0"/>
    <w:rsid w:val="000220B4"/>
    <w:rsid w:val="00034781"/>
    <w:rsid w:val="00040A28"/>
    <w:rsid w:val="00042CC1"/>
    <w:rsid w:val="00043474"/>
    <w:rsid w:val="00052ACC"/>
    <w:rsid w:val="0005433D"/>
    <w:rsid w:val="00057FEB"/>
    <w:rsid w:val="00061120"/>
    <w:rsid w:val="0006317A"/>
    <w:rsid w:val="00067457"/>
    <w:rsid w:val="000712EB"/>
    <w:rsid w:val="00071F5C"/>
    <w:rsid w:val="00076524"/>
    <w:rsid w:val="00076966"/>
    <w:rsid w:val="00077126"/>
    <w:rsid w:val="0008029F"/>
    <w:rsid w:val="00082601"/>
    <w:rsid w:val="000826C9"/>
    <w:rsid w:val="00085676"/>
    <w:rsid w:val="0008653D"/>
    <w:rsid w:val="00086A0A"/>
    <w:rsid w:val="0008720A"/>
    <w:rsid w:val="00090F9E"/>
    <w:rsid w:val="0009238C"/>
    <w:rsid w:val="000926F2"/>
    <w:rsid w:val="0009575E"/>
    <w:rsid w:val="000978AE"/>
    <w:rsid w:val="00097CEA"/>
    <w:rsid w:val="000A1EB6"/>
    <w:rsid w:val="000A4936"/>
    <w:rsid w:val="000B56B6"/>
    <w:rsid w:val="000B59E6"/>
    <w:rsid w:val="000B5A02"/>
    <w:rsid w:val="000B5A3F"/>
    <w:rsid w:val="000D5771"/>
    <w:rsid w:val="000D7383"/>
    <w:rsid w:val="000E1461"/>
    <w:rsid w:val="000E1CEB"/>
    <w:rsid w:val="000F5CB2"/>
    <w:rsid w:val="000F7160"/>
    <w:rsid w:val="000F7915"/>
    <w:rsid w:val="001037FF"/>
    <w:rsid w:val="0010598F"/>
    <w:rsid w:val="00107589"/>
    <w:rsid w:val="001076A7"/>
    <w:rsid w:val="00107ACD"/>
    <w:rsid w:val="001128B7"/>
    <w:rsid w:val="00112DCF"/>
    <w:rsid w:val="00112E1C"/>
    <w:rsid w:val="00120AD4"/>
    <w:rsid w:val="00122A6A"/>
    <w:rsid w:val="00123070"/>
    <w:rsid w:val="0013140F"/>
    <w:rsid w:val="001324B9"/>
    <w:rsid w:val="0013492C"/>
    <w:rsid w:val="00136537"/>
    <w:rsid w:val="00137B86"/>
    <w:rsid w:val="00144BFB"/>
    <w:rsid w:val="001459D9"/>
    <w:rsid w:val="00147251"/>
    <w:rsid w:val="001543B3"/>
    <w:rsid w:val="00156C55"/>
    <w:rsid w:val="001579D8"/>
    <w:rsid w:val="00162BCC"/>
    <w:rsid w:val="001636AE"/>
    <w:rsid w:val="00166902"/>
    <w:rsid w:val="0018324E"/>
    <w:rsid w:val="00183253"/>
    <w:rsid w:val="00183408"/>
    <w:rsid w:val="00186E17"/>
    <w:rsid w:val="0018705E"/>
    <w:rsid w:val="00187347"/>
    <w:rsid w:val="0019175A"/>
    <w:rsid w:val="00196548"/>
    <w:rsid w:val="001A16F2"/>
    <w:rsid w:val="001A1E15"/>
    <w:rsid w:val="001A3BEB"/>
    <w:rsid w:val="001A4693"/>
    <w:rsid w:val="001B346E"/>
    <w:rsid w:val="001B6979"/>
    <w:rsid w:val="001B79EE"/>
    <w:rsid w:val="001C145E"/>
    <w:rsid w:val="001C22B8"/>
    <w:rsid w:val="001D04CB"/>
    <w:rsid w:val="001D2CF7"/>
    <w:rsid w:val="001D4BC4"/>
    <w:rsid w:val="001D7B07"/>
    <w:rsid w:val="001E0897"/>
    <w:rsid w:val="001E2A71"/>
    <w:rsid w:val="001E4B6D"/>
    <w:rsid w:val="001F4ABA"/>
    <w:rsid w:val="001F6AEA"/>
    <w:rsid w:val="001F75DD"/>
    <w:rsid w:val="001F7AFE"/>
    <w:rsid w:val="00207B60"/>
    <w:rsid w:val="00211ADE"/>
    <w:rsid w:val="00216180"/>
    <w:rsid w:val="002178D8"/>
    <w:rsid w:val="00221102"/>
    <w:rsid w:val="002224FC"/>
    <w:rsid w:val="00223BE9"/>
    <w:rsid w:val="0022609C"/>
    <w:rsid w:val="00230242"/>
    <w:rsid w:val="00235799"/>
    <w:rsid w:val="0024143D"/>
    <w:rsid w:val="00244C85"/>
    <w:rsid w:val="00247997"/>
    <w:rsid w:val="00247DA6"/>
    <w:rsid w:val="0025130E"/>
    <w:rsid w:val="002515D5"/>
    <w:rsid w:val="00254CD3"/>
    <w:rsid w:val="0025515B"/>
    <w:rsid w:val="00257713"/>
    <w:rsid w:val="00257CA2"/>
    <w:rsid w:val="0026176E"/>
    <w:rsid w:val="0026728A"/>
    <w:rsid w:val="0027140D"/>
    <w:rsid w:val="002729F8"/>
    <w:rsid w:val="00272C14"/>
    <w:rsid w:val="00273C5E"/>
    <w:rsid w:val="00274B26"/>
    <w:rsid w:val="002819F7"/>
    <w:rsid w:val="00282972"/>
    <w:rsid w:val="00290400"/>
    <w:rsid w:val="002959A7"/>
    <w:rsid w:val="002969FB"/>
    <w:rsid w:val="002B4BAE"/>
    <w:rsid w:val="002B595E"/>
    <w:rsid w:val="002C508E"/>
    <w:rsid w:val="002D0871"/>
    <w:rsid w:val="002D09D5"/>
    <w:rsid w:val="002D4E8A"/>
    <w:rsid w:val="002E3601"/>
    <w:rsid w:val="002E3833"/>
    <w:rsid w:val="002F1449"/>
    <w:rsid w:val="002F1C1A"/>
    <w:rsid w:val="002F3508"/>
    <w:rsid w:val="002F3AA4"/>
    <w:rsid w:val="002F7B33"/>
    <w:rsid w:val="00305304"/>
    <w:rsid w:val="00305B6F"/>
    <w:rsid w:val="003109A6"/>
    <w:rsid w:val="00313529"/>
    <w:rsid w:val="00314DEF"/>
    <w:rsid w:val="003236DA"/>
    <w:rsid w:val="003258CA"/>
    <w:rsid w:val="00326F66"/>
    <w:rsid w:val="003311FF"/>
    <w:rsid w:val="003350D2"/>
    <w:rsid w:val="00337F8A"/>
    <w:rsid w:val="00340325"/>
    <w:rsid w:val="003437DB"/>
    <w:rsid w:val="00343E7F"/>
    <w:rsid w:val="00344300"/>
    <w:rsid w:val="00345115"/>
    <w:rsid w:val="003511A1"/>
    <w:rsid w:val="00352686"/>
    <w:rsid w:val="00354FD5"/>
    <w:rsid w:val="00360AB1"/>
    <w:rsid w:val="003668F0"/>
    <w:rsid w:val="00371BFD"/>
    <w:rsid w:val="003728FA"/>
    <w:rsid w:val="00377316"/>
    <w:rsid w:val="003810C0"/>
    <w:rsid w:val="00382515"/>
    <w:rsid w:val="00384849"/>
    <w:rsid w:val="003858F0"/>
    <w:rsid w:val="00387CC2"/>
    <w:rsid w:val="00387EFC"/>
    <w:rsid w:val="0039052E"/>
    <w:rsid w:val="00391DAB"/>
    <w:rsid w:val="00394387"/>
    <w:rsid w:val="00397A5A"/>
    <w:rsid w:val="003A1B19"/>
    <w:rsid w:val="003A4B47"/>
    <w:rsid w:val="003B4157"/>
    <w:rsid w:val="003C214F"/>
    <w:rsid w:val="003C2482"/>
    <w:rsid w:val="003C3DC4"/>
    <w:rsid w:val="003C59AD"/>
    <w:rsid w:val="003C7072"/>
    <w:rsid w:val="003C70F0"/>
    <w:rsid w:val="003C7CF1"/>
    <w:rsid w:val="003D0641"/>
    <w:rsid w:val="003D121F"/>
    <w:rsid w:val="003D1248"/>
    <w:rsid w:val="003D1261"/>
    <w:rsid w:val="003D3292"/>
    <w:rsid w:val="003D3A1B"/>
    <w:rsid w:val="003E0304"/>
    <w:rsid w:val="003F1FAB"/>
    <w:rsid w:val="003F56C8"/>
    <w:rsid w:val="003F7842"/>
    <w:rsid w:val="00401268"/>
    <w:rsid w:val="004015FF"/>
    <w:rsid w:val="00403A1F"/>
    <w:rsid w:val="0041295B"/>
    <w:rsid w:val="0042172B"/>
    <w:rsid w:val="00431DDB"/>
    <w:rsid w:val="00435AA9"/>
    <w:rsid w:val="00441D53"/>
    <w:rsid w:val="00446270"/>
    <w:rsid w:val="00453485"/>
    <w:rsid w:val="00461C84"/>
    <w:rsid w:val="004653DC"/>
    <w:rsid w:val="004654B0"/>
    <w:rsid w:val="00466751"/>
    <w:rsid w:val="00466CFC"/>
    <w:rsid w:val="004702ED"/>
    <w:rsid w:val="0047060E"/>
    <w:rsid w:val="00476DC8"/>
    <w:rsid w:val="00482DF8"/>
    <w:rsid w:val="00484DCF"/>
    <w:rsid w:val="00491877"/>
    <w:rsid w:val="00494083"/>
    <w:rsid w:val="00497CA4"/>
    <w:rsid w:val="004A31B3"/>
    <w:rsid w:val="004B16C7"/>
    <w:rsid w:val="004B1966"/>
    <w:rsid w:val="004B2382"/>
    <w:rsid w:val="004B3A5F"/>
    <w:rsid w:val="004C0419"/>
    <w:rsid w:val="004C1216"/>
    <w:rsid w:val="004C555A"/>
    <w:rsid w:val="004C5D45"/>
    <w:rsid w:val="004C6B43"/>
    <w:rsid w:val="004D2824"/>
    <w:rsid w:val="004D4E4B"/>
    <w:rsid w:val="004D6A63"/>
    <w:rsid w:val="004E0BFA"/>
    <w:rsid w:val="004E73BD"/>
    <w:rsid w:val="004F6235"/>
    <w:rsid w:val="0050288B"/>
    <w:rsid w:val="005073D0"/>
    <w:rsid w:val="00510609"/>
    <w:rsid w:val="0051381F"/>
    <w:rsid w:val="00514253"/>
    <w:rsid w:val="00517106"/>
    <w:rsid w:val="0052049F"/>
    <w:rsid w:val="00521DD4"/>
    <w:rsid w:val="0053552F"/>
    <w:rsid w:val="00535F0D"/>
    <w:rsid w:val="00546132"/>
    <w:rsid w:val="00553916"/>
    <w:rsid w:val="00554533"/>
    <w:rsid w:val="00555259"/>
    <w:rsid w:val="00555D0A"/>
    <w:rsid w:val="0056374C"/>
    <w:rsid w:val="005658EE"/>
    <w:rsid w:val="00566E87"/>
    <w:rsid w:val="005771B6"/>
    <w:rsid w:val="0058529B"/>
    <w:rsid w:val="00585578"/>
    <w:rsid w:val="00592958"/>
    <w:rsid w:val="005A375C"/>
    <w:rsid w:val="005A478E"/>
    <w:rsid w:val="005A4F43"/>
    <w:rsid w:val="005B0F08"/>
    <w:rsid w:val="005B2438"/>
    <w:rsid w:val="005B25AC"/>
    <w:rsid w:val="005B2E6B"/>
    <w:rsid w:val="005B7236"/>
    <w:rsid w:val="005C2B8C"/>
    <w:rsid w:val="005C3DDF"/>
    <w:rsid w:val="005C58D0"/>
    <w:rsid w:val="005C6915"/>
    <w:rsid w:val="005D3199"/>
    <w:rsid w:val="005D6E18"/>
    <w:rsid w:val="005D751C"/>
    <w:rsid w:val="005E2D84"/>
    <w:rsid w:val="005F2B26"/>
    <w:rsid w:val="005F4DE1"/>
    <w:rsid w:val="005F5AC9"/>
    <w:rsid w:val="005F5ED0"/>
    <w:rsid w:val="005F65FC"/>
    <w:rsid w:val="005F7DF6"/>
    <w:rsid w:val="0060616B"/>
    <w:rsid w:val="00607FE3"/>
    <w:rsid w:val="00611AA1"/>
    <w:rsid w:val="006145C5"/>
    <w:rsid w:val="00624A68"/>
    <w:rsid w:val="00630BFE"/>
    <w:rsid w:val="006334EB"/>
    <w:rsid w:val="00635276"/>
    <w:rsid w:val="006356BF"/>
    <w:rsid w:val="00635718"/>
    <w:rsid w:val="00635A84"/>
    <w:rsid w:val="00636D70"/>
    <w:rsid w:val="00642199"/>
    <w:rsid w:val="006464A3"/>
    <w:rsid w:val="00650CDF"/>
    <w:rsid w:val="00662DD2"/>
    <w:rsid w:val="006639A5"/>
    <w:rsid w:val="00665558"/>
    <w:rsid w:val="00665C19"/>
    <w:rsid w:val="00665D83"/>
    <w:rsid w:val="00676169"/>
    <w:rsid w:val="00676BF6"/>
    <w:rsid w:val="0068788D"/>
    <w:rsid w:val="0069066A"/>
    <w:rsid w:val="00693364"/>
    <w:rsid w:val="006A0148"/>
    <w:rsid w:val="006A2C03"/>
    <w:rsid w:val="006B08CF"/>
    <w:rsid w:val="006B1805"/>
    <w:rsid w:val="006B7206"/>
    <w:rsid w:val="006C0936"/>
    <w:rsid w:val="006C1744"/>
    <w:rsid w:val="006C6477"/>
    <w:rsid w:val="006C77D5"/>
    <w:rsid w:val="006C7AFA"/>
    <w:rsid w:val="006D0397"/>
    <w:rsid w:val="006D216B"/>
    <w:rsid w:val="006D4BF4"/>
    <w:rsid w:val="006D6922"/>
    <w:rsid w:val="006E1240"/>
    <w:rsid w:val="006E331D"/>
    <w:rsid w:val="006E61FA"/>
    <w:rsid w:val="006F18CC"/>
    <w:rsid w:val="006F4277"/>
    <w:rsid w:val="006F4595"/>
    <w:rsid w:val="006F4B91"/>
    <w:rsid w:val="006F680E"/>
    <w:rsid w:val="006F6F54"/>
    <w:rsid w:val="00700722"/>
    <w:rsid w:val="0070640A"/>
    <w:rsid w:val="0070750D"/>
    <w:rsid w:val="00707588"/>
    <w:rsid w:val="007122C2"/>
    <w:rsid w:val="00712802"/>
    <w:rsid w:val="00714369"/>
    <w:rsid w:val="00715B3A"/>
    <w:rsid w:val="0071734F"/>
    <w:rsid w:val="0072618C"/>
    <w:rsid w:val="00730B18"/>
    <w:rsid w:val="007330AB"/>
    <w:rsid w:val="007367B0"/>
    <w:rsid w:val="00737C49"/>
    <w:rsid w:val="00743A3B"/>
    <w:rsid w:val="00746B33"/>
    <w:rsid w:val="00754BAD"/>
    <w:rsid w:val="007610ED"/>
    <w:rsid w:val="007679D0"/>
    <w:rsid w:val="00773720"/>
    <w:rsid w:val="0077623F"/>
    <w:rsid w:val="00782E33"/>
    <w:rsid w:val="00797201"/>
    <w:rsid w:val="007A29C6"/>
    <w:rsid w:val="007A4823"/>
    <w:rsid w:val="007A4D95"/>
    <w:rsid w:val="007A5E2A"/>
    <w:rsid w:val="007A7841"/>
    <w:rsid w:val="007B045C"/>
    <w:rsid w:val="007B1BDE"/>
    <w:rsid w:val="007B6FF9"/>
    <w:rsid w:val="007C741C"/>
    <w:rsid w:val="007D16EF"/>
    <w:rsid w:val="007D37FA"/>
    <w:rsid w:val="007D5F46"/>
    <w:rsid w:val="007D68D6"/>
    <w:rsid w:val="007D78FD"/>
    <w:rsid w:val="007D7CCA"/>
    <w:rsid w:val="007E09AF"/>
    <w:rsid w:val="007E0C98"/>
    <w:rsid w:val="007E27EF"/>
    <w:rsid w:val="007E2F1A"/>
    <w:rsid w:val="007E4DEF"/>
    <w:rsid w:val="007F5468"/>
    <w:rsid w:val="007F6D11"/>
    <w:rsid w:val="00805CCF"/>
    <w:rsid w:val="008106FD"/>
    <w:rsid w:val="00810793"/>
    <w:rsid w:val="00811CD4"/>
    <w:rsid w:val="00823A69"/>
    <w:rsid w:val="0083163B"/>
    <w:rsid w:val="00833B68"/>
    <w:rsid w:val="00840A97"/>
    <w:rsid w:val="00844A67"/>
    <w:rsid w:val="008466C3"/>
    <w:rsid w:val="0086049F"/>
    <w:rsid w:val="0086133A"/>
    <w:rsid w:val="00861DD7"/>
    <w:rsid w:val="008665AB"/>
    <w:rsid w:val="008715A2"/>
    <w:rsid w:val="00890560"/>
    <w:rsid w:val="0089490D"/>
    <w:rsid w:val="00897B8D"/>
    <w:rsid w:val="008A0A58"/>
    <w:rsid w:val="008A526B"/>
    <w:rsid w:val="008B01CA"/>
    <w:rsid w:val="008B02E8"/>
    <w:rsid w:val="008B04BE"/>
    <w:rsid w:val="008B0F45"/>
    <w:rsid w:val="008B127C"/>
    <w:rsid w:val="008B1BB3"/>
    <w:rsid w:val="008B6573"/>
    <w:rsid w:val="008B6920"/>
    <w:rsid w:val="008C1D62"/>
    <w:rsid w:val="008C7723"/>
    <w:rsid w:val="008C78B7"/>
    <w:rsid w:val="008D0EEB"/>
    <w:rsid w:val="008D5BE0"/>
    <w:rsid w:val="008D693F"/>
    <w:rsid w:val="008E1B72"/>
    <w:rsid w:val="008E7A48"/>
    <w:rsid w:val="008F5A0D"/>
    <w:rsid w:val="008F7307"/>
    <w:rsid w:val="00901CCD"/>
    <w:rsid w:val="00901D92"/>
    <w:rsid w:val="00906C00"/>
    <w:rsid w:val="0090721F"/>
    <w:rsid w:val="009130EE"/>
    <w:rsid w:val="00913B13"/>
    <w:rsid w:val="00913B78"/>
    <w:rsid w:val="009141E3"/>
    <w:rsid w:val="00915115"/>
    <w:rsid w:val="009214AB"/>
    <w:rsid w:val="0092480C"/>
    <w:rsid w:val="009313E1"/>
    <w:rsid w:val="00945BA0"/>
    <w:rsid w:val="009513E4"/>
    <w:rsid w:val="00951AAD"/>
    <w:rsid w:val="00951CAC"/>
    <w:rsid w:val="00952D21"/>
    <w:rsid w:val="009547CF"/>
    <w:rsid w:val="00956FD8"/>
    <w:rsid w:val="009573FB"/>
    <w:rsid w:val="00965DBF"/>
    <w:rsid w:val="0097057C"/>
    <w:rsid w:val="00976425"/>
    <w:rsid w:val="00976FFD"/>
    <w:rsid w:val="009800AD"/>
    <w:rsid w:val="00984B1C"/>
    <w:rsid w:val="009917FD"/>
    <w:rsid w:val="009928D1"/>
    <w:rsid w:val="009948F4"/>
    <w:rsid w:val="0099597F"/>
    <w:rsid w:val="00995CD9"/>
    <w:rsid w:val="00996750"/>
    <w:rsid w:val="009A1F8B"/>
    <w:rsid w:val="009A3025"/>
    <w:rsid w:val="009A4187"/>
    <w:rsid w:val="009A57A4"/>
    <w:rsid w:val="009B1B37"/>
    <w:rsid w:val="009B2635"/>
    <w:rsid w:val="009B519F"/>
    <w:rsid w:val="009C1030"/>
    <w:rsid w:val="009E1776"/>
    <w:rsid w:val="009E28D5"/>
    <w:rsid w:val="009E5731"/>
    <w:rsid w:val="009E5E30"/>
    <w:rsid w:val="009F162E"/>
    <w:rsid w:val="009F4CFD"/>
    <w:rsid w:val="009F721B"/>
    <w:rsid w:val="009F7983"/>
    <w:rsid w:val="00A007A1"/>
    <w:rsid w:val="00A23C74"/>
    <w:rsid w:val="00A262D0"/>
    <w:rsid w:val="00A34ADD"/>
    <w:rsid w:val="00A34D54"/>
    <w:rsid w:val="00A351EB"/>
    <w:rsid w:val="00A42238"/>
    <w:rsid w:val="00A4511C"/>
    <w:rsid w:val="00A469D4"/>
    <w:rsid w:val="00A553E4"/>
    <w:rsid w:val="00A57ECF"/>
    <w:rsid w:val="00A608C6"/>
    <w:rsid w:val="00A67D1E"/>
    <w:rsid w:val="00A724AF"/>
    <w:rsid w:val="00A8154F"/>
    <w:rsid w:val="00A841E2"/>
    <w:rsid w:val="00A94982"/>
    <w:rsid w:val="00A95FFB"/>
    <w:rsid w:val="00AA4534"/>
    <w:rsid w:val="00AA5617"/>
    <w:rsid w:val="00AA6A7F"/>
    <w:rsid w:val="00AB4C94"/>
    <w:rsid w:val="00AB5C31"/>
    <w:rsid w:val="00AB66F9"/>
    <w:rsid w:val="00AB750D"/>
    <w:rsid w:val="00AC231F"/>
    <w:rsid w:val="00AC323A"/>
    <w:rsid w:val="00AC5056"/>
    <w:rsid w:val="00AC6421"/>
    <w:rsid w:val="00AD6F44"/>
    <w:rsid w:val="00AE1B1F"/>
    <w:rsid w:val="00AE1E1A"/>
    <w:rsid w:val="00AE2017"/>
    <w:rsid w:val="00AE3BAE"/>
    <w:rsid w:val="00AF540E"/>
    <w:rsid w:val="00AF7714"/>
    <w:rsid w:val="00B00CAF"/>
    <w:rsid w:val="00B01AE9"/>
    <w:rsid w:val="00B06505"/>
    <w:rsid w:val="00B11063"/>
    <w:rsid w:val="00B20116"/>
    <w:rsid w:val="00B27316"/>
    <w:rsid w:val="00B2789C"/>
    <w:rsid w:val="00B32C22"/>
    <w:rsid w:val="00B34397"/>
    <w:rsid w:val="00B373BE"/>
    <w:rsid w:val="00B41B13"/>
    <w:rsid w:val="00B50FB4"/>
    <w:rsid w:val="00B52275"/>
    <w:rsid w:val="00B53CCE"/>
    <w:rsid w:val="00B556C1"/>
    <w:rsid w:val="00B5746E"/>
    <w:rsid w:val="00B67451"/>
    <w:rsid w:val="00B76176"/>
    <w:rsid w:val="00B77E4F"/>
    <w:rsid w:val="00B83175"/>
    <w:rsid w:val="00B84B1F"/>
    <w:rsid w:val="00B8529C"/>
    <w:rsid w:val="00B90220"/>
    <w:rsid w:val="00BA4596"/>
    <w:rsid w:val="00BA4F04"/>
    <w:rsid w:val="00BA721B"/>
    <w:rsid w:val="00BB44D0"/>
    <w:rsid w:val="00BC00CC"/>
    <w:rsid w:val="00BC2145"/>
    <w:rsid w:val="00BC63E9"/>
    <w:rsid w:val="00BC71D4"/>
    <w:rsid w:val="00BD2297"/>
    <w:rsid w:val="00BD73A8"/>
    <w:rsid w:val="00BE5F7F"/>
    <w:rsid w:val="00BE700C"/>
    <w:rsid w:val="00BF56FE"/>
    <w:rsid w:val="00BF7817"/>
    <w:rsid w:val="00C01F91"/>
    <w:rsid w:val="00C06DA7"/>
    <w:rsid w:val="00C2184D"/>
    <w:rsid w:val="00C21E89"/>
    <w:rsid w:val="00C33628"/>
    <w:rsid w:val="00C42CE4"/>
    <w:rsid w:val="00C522BB"/>
    <w:rsid w:val="00C63262"/>
    <w:rsid w:val="00C70C24"/>
    <w:rsid w:val="00C71856"/>
    <w:rsid w:val="00C75089"/>
    <w:rsid w:val="00C80818"/>
    <w:rsid w:val="00C81E8A"/>
    <w:rsid w:val="00C82447"/>
    <w:rsid w:val="00C84642"/>
    <w:rsid w:val="00C8676C"/>
    <w:rsid w:val="00C91214"/>
    <w:rsid w:val="00C93348"/>
    <w:rsid w:val="00C933DF"/>
    <w:rsid w:val="00C97892"/>
    <w:rsid w:val="00CA0E8B"/>
    <w:rsid w:val="00CA1631"/>
    <w:rsid w:val="00CA1C96"/>
    <w:rsid w:val="00CA45B8"/>
    <w:rsid w:val="00CA603F"/>
    <w:rsid w:val="00CB1CE3"/>
    <w:rsid w:val="00CB209A"/>
    <w:rsid w:val="00CC27E5"/>
    <w:rsid w:val="00CC3570"/>
    <w:rsid w:val="00CC48F7"/>
    <w:rsid w:val="00CC4ECE"/>
    <w:rsid w:val="00CD1499"/>
    <w:rsid w:val="00CD3CA6"/>
    <w:rsid w:val="00CD57F9"/>
    <w:rsid w:val="00CE2AE2"/>
    <w:rsid w:val="00CE3B24"/>
    <w:rsid w:val="00CE4BAB"/>
    <w:rsid w:val="00CE5654"/>
    <w:rsid w:val="00CF5EBA"/>
    <w:rsid w:val="00CF712E"/>
    <w:rsid w:val="00CF7C25"/>
    <w:rsid w:val="00D007FF"/>
    <w:rsid w:val="00D04EE2"/>
    <w:rsid w:val="00D07F34"/>
    <w:rsid w:val="00D10B40"/>
    <w:rsid w:val="00D13727"/>
    <w:rsid w:val="00D17389"/>
    <w:rsid w:val="00D2705E"/>
    <w:rsid w:val="00D342A9"/>
    <w:rsid w:val="00D34AC7"/>
    <w:rsid w:val="00D3551A"/>
    <w:rsid w:val="00D40763"/>
    <w:rsid w:val="00D45A13"/>
    <w:rsid w:val="00D51A8B"/>
    <w:rsid w:val="00D54EF0"/>
    <w:rsid w:val="00D54F08"/>
    <w:rsid w:val="00D56B48"/>
    <w:rsid w:val="00D57F8C"/>
    <w:rsid w:val="00D601F4"/>
    <w:rsid w:val="00D62075"/>
    <w:rsid w:val="00D62977"/>
    <w:rsid w:val="00D66B23"/>
    <w:rsid w:val="00D67800"/>
    <w:rsid w:val="00D72B6C"/>
    <w:rsid w:val="00D832F6"/>
    <w:rsid w:val="00D8369F"/>
    <w:rsid w:val="00D937C3"/>
    <w:rsid w:val="00D959A2"/>
    <w:rsid w:val="00D96528"/>
    <w:rsid w:val="00D96CF1"/>
    <w:rsid w:val="00DA35A0"/>
    <w:rsid w:val="00DA3D87"/>
    <w:rsid w:val="00DA42A9"/>
    <w:rsid w:val="00DA464B"/>
    <w:rsid w:val="00DB1DDC"/>
    <w:rsid w:val="00DC1175"/>
    <w:rsid w:val="00DC2D49"/>
    <w:rsid w:val="00DC3627"/>
    <w:rsid w:val="00DC536B"/>
    <w:rsid w:val="00DC5524"/>
    <w:rsid w:val="00DD19D3"/>
    <w:rsid w:val="00DD5106"/>
    <w:rsid w:val="00DE023B"/>
    <w:rsid w:val="00DE1CC2"/>
    <w:rsid w:val="00DE2489"/>
    <w:rsid w:val="00DE3044"/>
    <w:rsid w:val="00DE3293"/>
    <w:rsid w:val="00DE6CD6"/>
    <w:rsid w:val="00DE78AD"/>
    <w:rsid w:val="00DF0BD1"/>
    <w:rsid w:val="00DF3DEA"/>
    <w:rsid w:val="00DF6697"/>
    <w:rsid w:val="00DF70A2"/>
    <w:rsid w:val="00DF7765"/>
    <w:rsid w:val="00E0708D"/>
    <w:rsid w:val="00E1007A"/>
    <w:rsid w:val="00E11F1C"/>
    <w:rsid w:val="00E1384C"/>
    <w:rsid w:val="00E138B1"/>
    <w:rsid w:val="00E16D0B"/>
    <w:rsid w:val="00E17009"/>
    <w:rsid w:val="00E17B31"/>
    <w:rsid w:val="00E2147F"/>
    <w:rsid w:val="00E22AF0"/>
    <w:rsid w:val="00E25080"/>
    <w:rsid w:val="00E27417"/>
    <w:rsid w:val="00E317A4"/>
    <w:rsid w:val="00E31B4D"/>
    <w:rsid w:val="00E32F9D"/>
    <w:rsid w:val="00E367E8"/>
    <w:rsid w:val="00E37239"/>
    <w:rsid w:val="00E453BD"/>
    <w:rsid w:val="00E5161C"/>
    <w:rsid w:val="00E61386"/>
    <w:rsid w:val="00E67280"/>
    <w:rsid w:val="00E675B5"/>
    <w:rsid w:val="00E70707"/>
    <w:rsid w:val="00E70DE7"/>
    <w:rsid w:val="00E75D0D"/>
    <w:rsid w:val="00E83659"/>
    <w:rsid w:val="00E83C18"/>
    <w:rsid w:val="00E87C52"/>
    <w:rsid w:val="00E93548"/>
    <w:rsid w:val="00EA0157"/>
    <w:rsid w:val="00EA2ABB"/>
    <w:rsid w:val="00EA2D95"/>
    <w:rsid w:val="00EB2636"/>
    <w:rsid w:val="00EB2765"/>
    <w:rsid w:val="00EC52C4"/>
    <w:rsid w:val="00ED501D"/>
    <w:rsid w:val="00EE0178"/>
    <w:rsid w:val="00EE233E"/>
    <w:rsid w:val="00EE5CEA"/>
    <w:rsid w:val="00EE63D3"/>
    <w:rsid w:val="00EF3FF7"/>
    <w:rsid w:val="00EF7FC1"/>
    <w:rsid w:val="00F03D76"/>
    <w:rsid w:val="00F0464F"/>
    <w:rsid w:val="00F114FA"/>
    <w:rsid w:val="00F119E3"/>
    <w:rsid w:val="00F13C5D"/>
    <w:rsid w:val="00F1602D"/>
    <w:rsid w:val="00F214BF"/>
    <w:rsid w:val="00F21B04"/>
    <w:rsid w:val="00F22FC9"/>
    <w:rsid w:val="00F235FC"/>
    <w:rsid w:val="00F23796"/>
    <w:rsid w:val="00F254BB"/>
    <w:rsid w:val="00F31A20"/>
    <w:rsid w:val="00F31D1F"/>
    <w:rsid w:val="00F31FAC"/>
    <w:rsid w:val="00F33506"/>
    <w:rsid w:val="00F34C3D"/>
    <w:rsid w:val="00F359D4"/>
    <w:rsid w:val="00F377EB"/>
    <w:rsid w:val="00F43DE8"/>
    <w:rsid w:val="00F44915"/>
    <w:rsid w:val="00F46584"/>
    <w:rsid w:val="00F46DB2"/>
    <w:rsid w:val="00F473D7"/>
    <w:rsid w:val="00F477A5"/>
    <w:rsid w:val="00F5052C"/>
    <w:rsid w:val="00F540DC"/>
    <w:rsid w:val="00F60C45"/>
    <w:rsid w:val="00F61A6C"/>
    <w:rsid w:val="00F629E4"/>
    <w:rsid w:val="00F73368"/>
    <w:rsid w:val="00F74DE7"/>
    <w:rsid w:val="00F765BF"/>
    <w:rsid w:val="00F85C82"/>
    <w:rsid w:val="00F91A5C"/>
    <w:rsid w:val="00F9585B"/>
    <w:rsid w:val="00F97C42"/>
    <w:rsid w:val="00FA3E16"/>
    <w:rsid w:val="00FA45AE"/>
    <w:rsid w:val="00FA45F3"/>
    <w:rsid w:val="00FA7AE1"/>
    <w:rsid w:val="00FA7C36"/>
    <w:rsid w:val="00FB1785"/>
    <w:rsid w:val="00FB3A45"/>
    <w:rsid w:val="00FB5021"/>
    <w:rsid w:val="00FB7E2C"/>
    <w:rsid w:val="00FC178F"/>
    <w:rsid w:val="00FC4564"/>
    <w:rsid w:val="00FC683D"/>
    <w:rsid w:val="00FD1409"/>
    <w:rsid w:val="00FD3984"/>
    <w:rsid w:val="00FD501B"/>
    <w:rsid w:val="00FD6FA9"/>
    <w:rsid w:val="00FE3E04"/>
    <w:rsid w:val="00FF3C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C8CDC0"/>
  <w15:docId w15:val="{603281DC-24E8-4457-926D-E45FA1731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2"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317A4"/>
  </w:style>
  <w:style w:type="paragraph" w:styleId="Heading1">
    <w:name w:val="heading 1"/>
    <w:aliases w:val="Heading,L1,RSKH1,RSKHeading 1,§1.,chap,AETC-H1,RSKH11,RSKH12,RSKH111,RSK-H1,Oscar Faber 1,Tomhead 1,Outline1 Char,Title Name,Outline1,Heading 1 Char Char Char,Heading 11,Heading 1 Char1,Oscar Faber 11,Tomhead 11,Outline1 Char1,g,Heading Mike 1"/>
    <w:basedOn w:val="Normal"/>
    <w:next w:val="Normal"/>
    <w:link w:val="Heading1Char"/>
    <w:autoRedefine/>
    <w:qFormat/>
    <w:rsid w:val="00DA3D87"/>
    <w:pPr>
      <w:keepNext/>
      <w:keepLines/>
      <w:numPr>
        <w:numId w:val="2"/>
      </w:numPr>
      <w:spacing w:before="120" w:after="0"/>
      <w:outlineLvl w:val="0"/>
    </w:pPr>
    <w:rPr>
      <w:rFonts w:ascii="Century Gothic" w:eastAsiaTheme="majorEastAsia" w:hAnsi="Century Gothic" w:cstheme="majorBidi"/>
      <w:b/>
      <w:color w:val="BED23C"/>
      <w:sz w:val="36"/>
      <w:szCs w:val="32"/>
    </w:rPr>
  </w:style>
  <w:style w:type="paragraph" w:styleId="Heading2">
    <w:name w:val="heading 2"/>
    <w:basedOn w:val="Normal"/>
    <w:next w:val="Normal"/>
    <w:link w:val="Heading2Char"/>
    <w:autoRedefine/>
    <w:uiPriority w:val="9"/>
    <w:unhideWhenUsed/>
    <w:rsid w:val="00DA3D87"/>
    <w:pPr>
      <w:keepNext/>
      <w:keepLines/>
      <w:numPr>
        <w:ilvl w:val="1"/>
        <w:numId w:val="2"/>
      </w:numPr>
      <w:spacing w:before="40" w:after="0"/>
      <w:outlineLvl w:val="1"/>
    </w:pPr>
    <w:rPr>
      <w:rFonts w:ascii="Century Gothic" w:eastAsiaTheme="majorEastAsia" w:hAnsi="Century Gothic" w:cstheme="majorBidi"/>
      <w:b/>
      <w:color w:val="595959"/>
      <w:szCs w:val="26"/>
    </w:rPr>
  </w:style>
  <w:style w:type="paragraph" w:styleId="Heading3">
    <w:name w:val="heading 3"/>
    <w:basedOn w:val="Normal"/>
    <w:next w:val="Normal"/>
    <w:link w:val="Heading3Char"/>
    <w:uiPriority w:val="9"/>
    <w:unhideWhenUsed/>
    <w:rsid w:val="00B8317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WBReportText">
    <w:name w:val="BWB Report Text"/>
    <w:basedOn w:val="Normal"/>
    <w:link w:val="BWBReportTextChar"/>
    <w:qFormat/>
    <w:rsid w:val="006F4277"/>
    <w:pPr>
      <w:spacing w:after="0" w:line="286" w:lineRule="auto"/>
      <w:ind w:left="720" w:hanging="720"/>
      <w:jc w:val="both"/>
    </w:pPr>
    <w:rPr>
      <w:rFonts w:ascii="Century Gothic" w:eastAsia="Times New Roman" w:hAnsi="Century Gothic" w:cs="Arial"/>
      <w:color w:val="595959"/>
      <w:kern w:val="28"/>
      <w:sz w:val="12"/>
      <w:szCs w:val="24"/>
      <w:lang w:eastAsia="en-GB"/>
      <w14:ligatures w14:val="standard"/>
      <w14:cntxtAlts/>
    </w:rPr>
  </w:style>
  <w:style w:type="paragraph" w:styleId="TOC1">
    <w:name w:val="toc 1"/>
    <w:basedOn w:val="HEADINGNO"/>
    <w:next w:val="Normal"/>
    <w:link w:val="TOC1Char"/>
    <w:autoRedefine/>
    <w:uiPriority w:val="39"/>
    <w:unhideWhenUsed/>
    <w:rsid w:val="003350D2"/>
    <w:pPr>
      <w:numPr>
        <w:numId w:val="0"/>
      </w:numPr>
      <w:spacing w:after="120" w:line="240" w:lineRule="auto"/>
    </w:pPr>
    <w:rPr>
      <w:b w:val="0"/>
      <w:color w:val="595959" w:themeColor="text1" w:themeTint="A6"/>
      <w:sz w:val="22"/>
    </w:rPr>
  </w:style>
  <w:style w:type="paragraph" w:styleId="Header">
    <w:name w:val="header"/>
    <w:basedOn w:val="Normal"/>
    <w:link w:val="HeaderChar"/>
    <w:uiPriority w:val="99"/>
    <w:unhideWhenUsed/>
    <w:rsid w:val="00840A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0A97"/>
  </w:style>
  <w:style w:type="paragraph" w:styleId="Footer">
    <w:name w:val="footer"/>
    <w:basedOn w:val="Normal"/>
    <w:link w:val="FooterChar"/>
    <w:uiPriority w:val="99"/>
    <w:unhideWhenUsed/>
    <w:rsid w:val="00840A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40A97"/>
  </w:style>
  <w:style w:type="paragraph" w:customStyle="1" w:styleId="TEXTNO">
    <w:name w:val="TEXT NO."/>
    <w:basedOn w:val="Normal"/>
    <w:link w:val="TEXTNOChar"/>
    <w:autoRedefine/>
    <w:qFormat/>
    <w:rsid w:val="005F7DF6"/>
    <w:pPr>
      <w:numPr>
        <w:ilvl w:val="1"/>
        <w:numId w:val="5"/>
      </w:numPr>
      <w:spacing w:before="240" w:afterLines="120" w:after="288"/>
      <w:jc w:val="both"/>
    </w:pPr>
    <w:rPr>
      <w:rFonts w:ascii="Century Gothic" w:hAnsi="Century Gothic"/>
      <w:iCs/>
      <w:color w:val="595959"/>
      <w:sz w:val="20"/>
    </w:rPr>
  </w:style>
  <w:style w:type="paragraph" w:customStyle="1" w:styleId="TEXT">
    <w:name w:val="TEXT"/>
    <w:basedOn w:val="Normal"/>
    <w:link w:val="TEXTChar"/>
    <w:qFormat/>
    <w:rsid w:val="009917FD"/>
    <w:pPr>
      <w:ind w:left="624"/>
    </w:pPr>
    <w:rPr>
      <w:rFonts w:ascii="Century Gothic" w:hAnsi="Century Gothic"/>
      <w:color w:val="595959"/>
      <w:sz w:val="20"/>
    </w:rPr>
  </w:style>
  <w:style w:type="paragraph" w:styleId="ListParagraph">
    <w:name w:val="List Paragraph"/>
    <w:basedOn w:val="Normal"/>
    <w:link w:val="ListParagraphChar"/>
    <w:uiPriority w:val="34"/>
    <w:qFormat/>
    <w:rsid w:val="003C3DC4"/>
    <w:pPr>
      <w:ind w:left="720"/>
      <w:contextualSpacing/>
    </w:pPr>
  </w:style>
  <w:style w:type="character" w:styleId="PlaceholderText">
    <w:name w:val="Placeholder Text"/>
    <w:basedOn w:val="DefaultParagraphFont"/>
    <w:uiPriority w:val="99"/>
    <w:semiHidden/>
    <w:rsid w:val="00FC178F"/>
    <w:rPr>
      <w:color w:val="808080"/>
    </w:rPr>
  </w:style>
  <w:style w:type="paragraph" w:customStyle="1" w:styleId="TableHeading">
    <w:name w:val="Table Heading"/>
    <w:next w:val="Normal"/>
    <w:link w:val="TableHeadingChar"/>
    <w:autoRedefine/>
    <w:qFormat/>
    <w:rsid w:val="001636AE"/>
    <w:pPr>
      <w:spacing w:before="60" w:after="60" w:line="240" w:lineRule="auto"/>
      <w:jc w:val="center"/>
    </w:pPr>
    <w:rPr>
      <w:rFonts w:ascii="Century Gothic" w:eastAsia="Times New Roman" w:hAnsi="Century Gothic" w:cs="Arial"/>
      <w:b/>
      <w:bCs/>
      <w:color w:val="FFFFFF" w:themeColor="background1"/>
      <w:sz w:val="18"/>
      <w:szCs w:val="24"/>
    </w:rPr>
  </w:style>
  <w:style w:type="character" w:customStyle="1" w:styleId="TableHeadingChar">
    <w:name w:val="Table Heading Char"/>
    <w:basedOn w:val="DefaultParagraphFont"/>
    <w:link w:val="TableHeading"/>
    <w:rsid w:val="001636AE"/>
    <w:rPr>
      <w:rFonts w:ascii="Century Gothic" w:eastAsia="Times New Roman" w:hAnsi="Century Gothic" w:cs="Arial"/>
      <w:b/>
      <w:bCs/>
      <w:color w:val="FFFFFF" w:themeColor="background1"/>
      <w:sz w:val="18"/>
      <w:szCs w:val="24"/>
    </w:rPr>
  </w:style>
  <w:style w:type="paragraph" w:customStyle="1" w:styleId="TableText">
    <w:name w:val="Table Text"/>
    <w:link w:val="TableTextChar"/>
    <w:qFormat/>
    <w:rsid w:val="001636AE"/>
    <w:pPr>
      <w:spacing w:before="60" w:after="60" w:line="240" w:lineRule="auto"/>
      <w:jc w:val="center"/>
    </w:pPr>
    <w:rPr>
      <w:rFonts w:ascii="Century Gothic" w:eastAsia="Times New Roman" w:hAnsi="Century Gothic" w:cs="Arial"/>
      <w:color w:val="595959"/>
      <w:sz w:val="18"/>
      <w:szCs w:val="20"/>
    </w:rPr>
  </w:style>
  <w:style w:type="character" w:customStyle="1" w:styleId="TableTextChar">
    <w:name w:val="Table Text Char"/>
    <w:basedOn w:val="DefaultParagraphFont"/>
    <w:link w:val="TableText"/>
    <w:rsid w:val="001636AE"/>
    <w:rPr>
      <w:rFonts w:ascii="Century Gothic" w:eastAsia="Times New Roman" w:hAnsi="Century Gothic" w:cs="Arial"/>
      <w:color w:val="595959"/>
      <w:sz w:val="18"/>
      <w:szCs w:val="20"/>
    </w:rPr>
  </w:style>
  <w:style w:type="paragraph" w:customStyle="1" w:styleId="HEADINGNO">
    <w:name w:val="HEADING NO."/>
    <w:next w:val="TEXTNO"/>
    <w:autoRedefine/>
    <w:qFormat/>
    <w:rsid w:val="00D10B40"/>
    <w:pPr>
      <w:numPr>
        <w:numId w:val="5"/>
      </w:numPr>
    </w:pPr>
    <w:rPr>
      <w:rFonts w:ascii="Century Gothic" w:hAnsi="Century Gothic"/>
      <w:b/>
      <w:iCs/>
      <w:color w:val="BED23C"/>
      <w:sz w:val="28"/>
      <w:szCs w:val="36"/>
    </w:rPr>
  </w:style>
  <w:style w:type="paragraph" w:customStyle="1" w:styleId="BWBTabletext">
    <w:name w:val="BWB Table text"/>
    <w:basedOn w:val="Normal"/>
    <w:link w:val="BWBTabletextChar"/>
    <w:rsid w:val="00823A69"/>
    <w:pPr>
      <w:autoSpaceDE w:val="0"/>
      <w:autoSpaceDN w:val="0"/>
      <w:adjustRightInd w:val="0"/>
      <w:spacing w:after="120" w:line="240" w:lineRule="auto"/>
    </w:pPr>
    <w:rPr>
      <w:rFonts w:ascii="Arial" w:eastAsia="Times New Roman" w:hAnsi="Arial" w:cs="Arial"/>
      <w:sz w:val="18"/>
      <w:szCs w:val="18"/>
    </w:rPr>
  </w:style>
  <w:style w:type="table" w:styleId="MediumGrid2-Accent3">
    <w:name w:val="Medium Grid 2 Accent 3"/>
    <w:basedOn w:val="TableNormal"/>
    <w:uiPriority w:val="68"/>
    <w:rsid w:val="00823A69"/>
    <w:pPr>
      <w:spacing w:after="0" w:line="240" w:lineRule="auto"/>
    </w:pPr>
    <w:rPr>
      <w:rFonts w:ascii="Cambria" w:eastAsia="Times New Roman" w:hAnsi="Cambria" w:cs="Times New Roman"/>
      <w:color w:val="000000"/>
      <w:sz w:val="20"/>
      <w:szCs w:val="20"/>
      <w:lang w:eastAsia="en-GB"/>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character" w:customStyle="1" w:styleId="BWBTabletextChar">
    <w:name w:val="BWB Table text Char"/>
    <w:link w:val="BWBTabletext"/>
    <w:rsid w:val="00823A69"/>
    <w:rPr>
      <w:rFonts w:ascii="Arial" w:eastAsia="Times New Roman" w:hAnsi="Arial" w:cs="Arial"/>
      <w:sz w:val="18"/>
      <w:szCs w:val="18"/>
    </w:rPr>
  </w:style>
  <w:style w:type="character" w:customStyle="1" w:styleId="Heading1Char">
    <w:name w:val="Heading 1 Char"/>
    <w:aliases w:val="Heading Char,L1 Char,RSKH1 Char,RSKHeading 1 Char,§1. Char,chap Char,AETC-H1 Char,RSKH11 Char,RSKH12 Char,RSKH111 Char,RSK-H1 Char,Oscar Faber 1 Char,Tomhead 1 Char,Outline1 Char Char,Title Name Char,Outline1 Char2,Heading 11 Char,g Char"/>
    <w:basedOn w:val="DefaultParagraphFont"/>
    <w:link w:val="Heading1"/>
    <w:rsid w:val="00DA3D87"/>
    <w:rPr>
      <w:rFonts w:ascii="Century Gothic" w:eastAsiaTheme="majorEastAsia" w:hAnsi="Century Gothic" w:cstheme="majorBidi"/>
      <w:b/>
      <w:color w:val="BED23C"/>
      <w:sz w:val="36"/>
      <w:szCs w:val="32"/>
    </w:rPr>
  </w:style>
  <w:style w:type="paragraph" w:styleId="TOC2">
    <w:name w:val="toc 2"/>
    <w:basedOn w:val="Normal"/>
    <w:next w:val="Normal"/>
    <w:autoRedefine/>
    <w:uiPriority w:val="39"/>
    <w:unhideWhenUsed/>
    <w:rsid w:val="003350D2"/>
    <w:pPr>
      <w:tabs>
        <w:tab w:val="right" w:leader="dot" w:pos="9016"/>
      </w:tabs>
      <w:spacing w:after="100"/>
      <w:ind w:left="454"/>
      <w:jc w:val="both"/>
    </w:pPr>
    <w:rPr>
      <w:rFonts w:ascii="Century Gothic" w:hAnsi="Century Gothic"/>
      <w:color w:val="595959"/>
    </w:rPr>
  </w:style>
  <w:style w:type="paragraph" w:customStyle="1" w:styleId="S1-TITLE">
    <w:name w:val="S1 - TITLE"/>
    <w:basedOn w:val="HEADINGNO"/>
    <w:rsid w:val="005B7236"/>
  </w:style>
  <w:style w:type="character" w:customStyle="1" w:styleId="Heading2Char">
    <w:name w:val="Heading 2 Char"/>
    <w:basedOn w:val="DefaultParagraphFont"/>
    <w:link w:val="Heading2"/>
    <w:uiPriority w:val="9"/>
    <w:rsid w:val="00DA3D87"/>
    <w:rPr>
      <w:rFonts w:ascii="Century Gothic" w:eastAsiaTheme="majorEastAsia" w:hAnsi="Century Gothic" w:cstheme="majorBidi"/>
      <w:b/>
      <w:color w:val="595959"/>
      <w:szCs w:val="26"/>
    </w:rPr>
  </w:style>
  <w:style w:type="character" w:styleId="Hyperlink">
    <w:name w:val="Hyperlink"/>
    <w:basedOn w:val="DefaultParagraphFont"/>
    <w:uiPriority w:val="99"/>
    <w:unhideWhenUsed/>
    <w:rsid w:val="005A375C"/>
    <w:rPr>
      <w:color w:val="0563C1" w:themeColor="hyperlink"/>
      <w:u w:val="single"/>
    </w:rPr>
  </w:style>
  <w:style w:type="paragraph" w:customStyle="1" w:styleId="COVER-NAME">
    <w:name w:val="COVER - NAME"/>
    <w:basedOn w:val="TEXTNO"/>
    <w:rsid w:val="005A375C"/>
    <w:pPr>
      <w:spacing w:after="0"/>
      <w:jc w:val="right"/>
    </w:pPr>
    <w:rPr>
      <w:color w:val="BED23C"/>
      <w:sz w:val="28"/>
    </w:rPr>
  </w:style>
  <w:style w:type="paragraph" w:customStyle="1" w:styleId="Index-headers">
    <w:name w:val="Index - headers"/>
    <w:basedOn w:val="TEXTNO"/>
    <w:rsid w:val="005A375C"/>
    <w:pPr>
      <w:spacing w:after="0"/>
      <w:jc w:val="right"/>
    </w:pPr>
    <w:rPr>
      <w:b/>
      <w:color w:val="BED23C"/>
      <w:sz w:val="28"/>
    </w:rPr>
  </w:style>
  <w:style w:type="paragraph" w:customStyle="1" w:styleId="Index-Name">
    <w:name w:val="Index - Name"/>
    <w:basedOn w:val="COVER-NAME"/>
    <w:rsid w:val="005A375C"/>
  </w:style>
  <w:style w:type="paragraph" w:customStyle="1" w:styleId="iNDEX-hEADER">
    <w:name w:val="iNDEX - hEADER"/>
    <w:basedOn w:val="Index-headers"/>
    <w:rsid w:val="005A375C"/>
  </w:style>
  <w:style w:type="paragraph" w:customStyle="1" w:styleId="Index-Offices">
    <w:name w:val="Index - Offices"/>
    <w:basedOn w:val="TEXTNO"/>
    <w:rsid w:val="005A375C"/>
    <w:pPr>
      <w:spacing w:after="0"/>
      <w:jc w:val="right"/>
    </w:pPr>
    <w:rPr>
      <w:b/>
      <w:color w:val="BFBFBF" w:themeColor="background1" w:themeShade="BF"/>
      <w:sz w:val="18"/>
    </w:rPr>
  </w:style>
  <w:style w:type="paragraph" w:customStyle="1" w:styleId="Footerbwb">
    <w:name w:val="Footer bwb"/>
    <w:basedOn w:val="Footer"/>
    <w:rsid w:val="005A375C"/>
    <w:rPr>
      <w:rFonts w:ascii="Century Gothic" w:hAnsi="Century Gothic"/>
      <w:color w:val="595959"/>
      <w:spacing w:val="30"/>
      <w:sz w:val="18"/>
    </w:rPr>
  </w:style>
  <w:style w:type="character" w:customStyle="1" w:styleId="Heading3Char">
    <w:name w:val="Heading 3 Char"/>
    <w:basedOn w:val="DefaultParagraphFont"/>
    <w:link w:val="Heading3"/>
    <w:uiPriority w:val="9"/>
    <w:rsid w:val="00B83175"/>
    <w:rPr>
      <w:rFonts w:asciiTheme="majorHAnsi" w:eastAsiaTheme="majorEastAsia" w:hAnsiTheme="majorHAnsi" w:cstheme="majorBidi"/>
      <w:color w:val="1F3763" w:themeColor="accent1" w:themeShade="7F"/>
      <w:sz w:val="24"/>
      <w:szCs w:val="24"/>
    </w:rPr>
  </w:style>
  <w:style w:type="paragraph" w:styleId="TOCHeading">
    <w:name w:val="TOC Heading"/>
    <w:basedOn w:val="Heading1"/>
    <w:next w:val="Normal"/>
    <w:uiPriority w:val="39"/>
    <w:unhideWhenUsed/>
    <w:rsid w:val="009A3025"/>
    <w:pPr>
      <w:outlineLvl w:val="9"/>
    </w:pPr>
    <w:rPr>
      <w:lang w:val="en-US"/>
    </w:rPr>
  </w:style>
  <w:style w:type="paragraph" w:customStyle="1" w:styleId="S1-Text">
    <w:name w:val="S1 - Text"/>
    <w:basedOn w:val="TEXTNO"/>
    <w:rsid w:val="005B7236"/>
  </w:style>
  <w:style w:type="numbering" w:customStyle="1" w:styleId="Contents">
    <w:name w:val="Contents"/>
    <w:uiPriority w:val="99"/>
    <w:rsid w:val="0068788D"/>
    <w:pPr>
      <w:numPr>
        <w:numId w:val="1"/>
      </w:numPr>
    </w:pPr>
  </w:style>
  <w:style w:type="paragraph" w:customStyle="1" w:styleId="s1t">
    <w:name w:val="s1t"/>
    <w:basedOn w:val="S1-TITLE"/>
    <w:rsid w:val="00F0464F"/>
    <w:pPr>
      <w:numPr>
        <w:numId w:val="0"/>
      </w:numPr>
      <w:jc w:val="right"/>
    </w:pPr>
    <w:rPr>
      <w:bCs/>
      <w:iCs w:val="0"/>
    </w:rPr>
  </w:style>
  <w:style w:type="paragraph" w:customStyle="1" w:styleId="s1h">
    <w:name w:val="s1h"/>
    <w:basedOn w:val="Index-headers"/>
    <w:rsid w:val="00F0464F"/>
    <w:pPr>
      <w:numPr>
        <w:ilvl w:val="0"/>
        <w:numId w:val="0"/>
      </w:numPr>
    </w:pPr>
  </w:style>
  <w:style w:type="paragraph" w:customStyle="1" w:styleId="s1mt">
    <w:name w:val="s1mt"/>
    <w:basedOn w:val="TEXTNO"/>
    <w:rsid w:val="00F0464F"/>
    <w:pPr>
      <w:numPr>
        <w:ilvl w:val="0"/>
        <w:numId w:val="0"/>
      </w:numPr>
      <w:spacing w:after="0"/>
      <w:jc w:val="right"/>
    </w:pPr>
    <w:rPr>
      <w:b/>
      <w:color w:val="BFBFBF" w:themeColor="background1" w:themeShade="BF"/>
      <w:sz w:val="18"/>
    </w:rPr>
  </w:style>
  <w:style w:type="character" w:styleId="CommentReference">
    <w:name w:val="annotation reference"/>
    <w:basedOn w:val="DefaultParagraphFont"/>
    <w:uiPriority w:val="99"/>
    <w:semiHidden/>
    <w:unhideWhenUsed/>
    <w:rsid w:val="00AF540E"/>
    <w:rPr>
      <w:sz w:val="16"/>
      <w:szCs w:val="16"/>
    </w:rPr>
  </w:style>
  <w:style w:type="paragraph" w:styleId="CommentText">
    <w:name w:val="annotation text"/>
    <w:basedOn w:val="Normal"/>
    <w:link w:val="CommentTextChar"/>
    <w:uiPriority w:val="99"/>
    <w:semiHidden/>
    <w:unhideWhenUsed/>
    <w:rsid w:val="00AF540E"/>
    <w:pPr>
      <w:spacing w:line="240" w:lineRule="auto"/>
    </w:pPr>
    <w:rPr>
      <w:sz w:val="20"/>
      <w:szCs w:val="20"/>
    </w:rPr>
  </w:style>
  <w:style w:type="character" w:customStyle="1" w:styleId="CommentTextChar">
    <w:name w:val="Comment Text Char"/>
    <w:basedOn w:val="DefaultParagraphFont"/>
    <w:link w:val="CommentText"/>
    <w:uiPriority w:val="99"/>
    <w:semiHidden/>
    <w:rsid w:val="00AF540E"/>
    <w:rPr>
      <w:sz w:val="20"/>
      <w:szCs w:val="20"/>
    </w:rPr>
  </w:style>
  <w:style w:type="paragraph" w:styleId="CommentSubject">
    <w:name w:val="annotation subject"/>
    <w:basedOn w:val="CommentText"/>
    <w:next w:val="CommentText"/>
    <w:link w:val="CommentSubjectChar"/>
    <w:uiPriority w:val="99"/>
    <w:semiHidden/>
    <w:unhideWhenUsed/>
    <w:rsid w:val="00AF540E"/>
    <w:rPr>
      <w:b/>
      <w:bCs/>
    </w:rPr>
  </w:style>
  <w:style w:type="character" w:customStyle="1" w:styleId="CommentSubjectChar">
    <w:name w:val="Comment Subject Char"/>
    <w:basedOn w:val="CommentTextChar"/>
    <w:link w:val="CommentSubject"/>
    <w:uiPriority w:val="99"/>
    <w:semiHidden/>
    <w:rsid w:val="00AF540E"/>
    <w:rPr>
      <w:b/>
      <w:bCs/>
      <w:sz w:val="20"/>
      <w:szCs w:val="20"/>
    </w:rPr>
  </w:style>
  <w:style w:type="character" w:customStyle="1" w:styleId="TEXTNOChar">
    <w:name w:val="TEXT NO. Char"/>
    <w:basedOn w:val="DefaultParagraphFont"/>
    <w:link w:val="TEXTNO"/>
    <w:rsid w:val="005F7DF6"/>
    <w:rPr>
      <w:rFonts w:ascii="Century Gothic" w:hAnsi="Century Gothic"/>
      <w:iCs/>
      <w:color w:val="595959"/>
      <w:sz w:val="20"/>
    </w:rPr>
  </w:style>
  <w:style w:type="numbering" w:customStyle="1" w:styleId="LIST1">
    <w:name w:val="LIST 1"/>
    <w:uiPriority w:val="99"/>
    <w:rsid w:val="007679D0"/>
    <w:pPr>
      <w:numPr>
        <w:numId w:val="6"/>
      </w:numPr>
    </w:pPr>
  </w:style>
  <w:style w:type="paragraph" w:customStyle="1" w:styleId="SUB-HEADING">
    <w:name w:val="SUB-HEADING"/>
    <w:basedOn w:val="TEXTNO"/>
    <w:link w:val="SUB-HEADINGChar"/>
    <w:autoRedefine/>
    <w:qFormat/>
    <w:rsid w:val="00782E33"/>
    <w:pPr>
      <w:numPr>
        <w:ilvl w:val="0"/>
        <w:numId w:val="0"/>
      </w:numPr>
      <w:ind w:left="624"/>
    </w:pPr>
    <w:rPr>
      <w:b/>
      <w:szCs w:val="20"/>
    </w:rPr>
  </w:style>
  <w:style w:type="character" w:customStyle="1" w:styleId="BWBBoldReportText">
    <w:name w:val="BWB Bold Report Text"/>
    <w:basedOn w:val="DefaultParagraphFont"/>
    <w:rsid w:val="00E138B1"/>
    <w:rPr>
      <w:rFonts w:ascii="Arial" w:hAnsi="Arial" w:cs="Arial" w:hint="default"/>
      <w:b/>
      <w:bCs w:val="0"/>
      <w:sz w:val="22"/>
    </w:rPr>
  </w:style>
  <w:style w:type="paragraph" w:customStyle="1" w:styleId="BULLETL1">
    <w:name w:val="BULLET L1"/>
    <w:basedOn w:val="TEXT"/>
    <w:link w:val="BULLETL1Char"/>
    <w:autoRedefine/>
    <w:qFormat/>
    <w:rsid w:val="00EA0157"/>
    <w:pPr>
      <w:numPr>
        <w:numId w:val="3"/>
      </w:numPr>
      <w:spacing w:after="120" w:line="240" w:lineRule="auto"/>
    </w:pPr>
  </w:style>
  <w:style w:type="paragraph" w:customStyle="1" w:styleId="BULLETL2">
    <w:name w:val="BULLET L2"/>
    <w:basedOn w:val="BULLETL1"/>
    <w:link w:val="BULLETL2Char"/>
    <w:autoRedefine/>
    <w:qFormat/>
    <w:rsid w:val="001636AE"/>
    <w:pPr>
      <w:numPr>
        <w:numId w:val="4"/>
      </w:numPr>
      <w:ind w:left="1548" w:hanging="357"/>
    </w:pPr>
  </w:style>
  <w:style w:type="character" w:customStyle="1" w:styleId="TEXTChar">
    <w:name w:val="TEXT Char"/>
    <w:basedOn w:val="DefaultParagraphFont"/>
    <w:link w:val="TEXT"/>
    <w:rsid w:val="009917FD"/>
    <w:rPr>
      <w:rFonts w:ascii="Century Gothic" w:hAnsi="Century Gothic"/>
      <w:color w:val="595959"/>
      <w:sz w:val="20"/>
    </w:rPr>
  </w:style>
  <w:style w:type="character" w:customStyle="1" w:styleId="BULLETL1Char">
    <w:name w:val="BULLET L1 Char"/>
    <w:basedOn w:val="TEXTChar"/>
    <w:link w:val="BULLETL1"/>
    <w:rsid w:val="00EA0157"/>
    <w:rPr>
      <w:rFonts w:ascii="Century Gothic" w:hAnsi="Century Gothic"/>
      <w:color w:val="595959"/>
      <w:sz w:val="20"/>
    </w:rPr>
  </w:style>
  <w:style w:type="paragraph" w:styleId="Caption">
    <w:name w:val="caption"/>
    <w:aliases w:val="FIGURE INSERT,INSERT"/>
    <w:basedOn w:val="SUB-HEADING"/>
    <w:next w:val="SUB-HEADING"/>
    <w:link w:val="CaptionChar"/>
    <w:uiPriority w:val="35"/>
    <w:unhideWhenUsed/>
    <w:qFormat/>
    <w:rsid w:val="009917FD"/>
    <w:pPr>
      <w:spacing w:before="0" w:afterLines="0" w:after="0" w:line="240" w:lineRule="auto"/>
      <w:ind w:left="0"/>
      <w:jc w:val="left"/>
    </w:pPr>
    <w:rPr>
      <w:iCs w:val="0"/>
      <w:color w:val="626262"/>
      <w:szCs w:val="18"/>
    </w:rPr>
  </w:style>
  <w:style w:type="character" w:customStyle="1" w:styleId="BULLETL2Char">
    <w:name w:val="BULLET L2 Char"/>
    <w:basedOn w:val="BULLETL1Char"/>
    <w:link w:val="BULLETL2"/>
    <w:rsid w:val="001636AE"/>
    <w:rPr>
      <w:rFonts w:ascii="Century Gothic" w:hAnsi="Century Gothic"/>
      <w:color w:val="595959"/>
      <w:sz w:val="20"/>
    </w:rPr>
  </w:style>
  <w:style w:type="character" w:customStyle="1" w:styleId="SUB-HEADINGChar">
    <w:name w:val="SUB-HEADING Char"/>
    <w:basedOn w:val="TEXTNOChar"/>
    <w:link w:val="SUB-HEADING"/>
    <w:rsid w:val="00782E33"/>
    <w:rPr>
      <w:rFonts w:ascii="Century Gothic" w:hAnsi="Century Gothic"/>
      <w:b/>
      <w:iCs/>
      <w:color w:val="595959"/>
      <w:sz w:val="20"/>
      <w:szCs w:val="20"/>
    </w:rPr>
  </w:style>
  <w:style w:type="character" w:customStyle="1" w:styleId="CaptionChar">
    <w:name w:val="Caption Char"/>
    <w:aliases w:val="FIGURE INSERT Char,INSERT Char"/>
    <w:basedOn w:val="SUB-HEADINGChar"/>
    <w:link w:val="Caption"/>
    <w:uiPriority w:val="35"/>
    <w:rsid w:val="009917FD"/>
    <w:rPr>
      <w:rFonts w:ascii="Century Gothic" w:hAnsi="Century Gothic"/>
      <w:b/>
      <w:iCs w:val="0"/>
      <w:color w:val="626262"/>
      <w:sz w:val="20"/>
      <w:szCs w:val="18"/>
    </w:rPr>
  </w:style>
  <w:style w:type="paragraph" w:customStyle="1" w:styleId="TABLEINSERT">
    <w:name w:val="TABLE INSERT"/>
    <w:basedOn w:val="Caption"/>
    <w:link w:val="TABLEINSERTChar"/>
    <w:autoRedefine/>
    <w:qFormat/>
    <w:rsid w:val="009917FD"/>
    <w:pPr>
      <w:ind w:left="624"/>
    </w:pPr>
  </w:style>
  <w:style w:type="character" w:customStyle="1" w:styleId="TABLEINSERTChar">
    <w:name w:val="TABLE INSERT Char"/>
    <w:basedOn w:val="CaptionChar"/>
    <w:link w:val="TABLEINSERT"/>
    <w:rsid w:val="009917FD"/>
    <w:rPr>
      <w:rFonts w:ascii="Century Gothic" w:hAnsi="Century Gothic"/>
      <w:b/>
      <w:iCs w:val="0"/>
      <w:color w:val="626262"/>
      <w:sz w:val="20"/>
      <w:szCs w:val="18"/>
    </w:rPr>
  </w:style>
  <w:style w:type="paragraph" w:customStyle="1" w:styleId="SUB-HEADING2">
    <w:name w:val="SUB-HEADING 2"/>
    <w:basedOn w:val="SUB-HEADING"/>
    <w:link w:val="SUB-HEADING2Char"/>
    <w:autoRedefine/>
    <w:qFormat/>
    <w:rsid w:val="001636AE"/>
    <w:rPr>
      <w:b w:val="0"/>
      <w:u w:val="single"/>
    </w:rPr>
  </w:style>
  <w:style w:type="paragraph" w:customStyle="1" w:styleId="INSERTPAGE-TITLE">
    <w:name w:val="INSERT PAGE - TITLE"/>
    <w:basedOn w:val="Caption"/>
    <w:link w:val="INSERTPAGE-TITLEChar"/>
    <w:autoRedefine/>
    <w:qFormat/>
    <w:rsid w:val="00AC231F"/>
    <w:rPr>
      <w:i/>
    </w:rPr>
  </w:style>
  <w:style w:type="character" w:customStyle="1" w:styleId="SUB-HEADING2Char">
    <w:name w:val="SUB-HEADING 2 Char"/>
    <w:basedOn w:val="SUB-HEADINGChar"/>
    <w:link w:val="SUB-HEADING2"/>
    <w:rsid w:val="001636AE"/>
    <w:rPr>
      <w:rFonts w:ascii="Century Gothic" w:hAnsi="Century Gothic"/>
      <w:b w:val="0"/>
      <w:iCs/>
      <w:color w:val="595959"/>
      <w:sz w:val="20"/>
      <w:szCs w:val="20"/>
      <w:u w:val="single"/>
    </w:rPr>
  </w:style>
  <w:style w:type="paragraph" w:customStyle="1" w:styleId="APPENDICESINSERT">
    <w:name w:val="APPENDICES INSERT"/>
    <w:basedOn w:val="Caption"/>
    <w:link w:val="APPENDICESINSERTChar"/>
    <w:autoRedefine/>
    <w:qFormat/>
    <w:rsid w:val="009917FD"/>
  </w:style>
  <w:style w:type="character" w:customStyle="1" w:styleId="INSERTPAGE-TITLEChar">
    <w:name w:val="INSERT PAGE - TITLE Char"/>
    <w:basedOn w:val="CaptionChar"/>
    <w:link w:val="INSERTPAGE-TITLE"/>
    <w:rsid w:val="00AC231F"/>
    <w:rPr>
      <w:rFonts w:ascii="Century Gothic" w:hAnsi="Century Gothic"/>
      <w:b/>
      <w:i/>
      <w:iCs w:val="0"/>
      <w:color w:val="626262"/>
      <w:sz w:val="28"/>
      <w:szCs w:val="18"/>
    </w:rPr>
  </w:style>
  <w:style w:type="character" w:customStyle="1" w:styleId="APPENDICESINSERTChar">
    <w:name w:val="APPENDICES INSERT Char"/>
    <w:basedOn w:val="CaptionChar"/>
    <w:link w:val="APPENDICESINSERT"/>
    <w:rsid w:val="009917FD"/>
    <w:rPr>
      <w:rFonts w:ascii="Century Gothic" w:hAnsi="Century Gothic"/>
      <w:b/>
      <w:iCs w:val="0"/>
      <w:color w:val="626262"/>
      <w:sz w:val="20"/>
      <w:szCs w:val="18"/>
    </w:rPr>
  </w:style>
  <w:style w:type="paragraph" w:customStyle="1" w:styleId="BWBHeader">
    <w:name w:val="BWB Header"/>
    <w:basedOn w:val="Header"/>
    <w:rsid w:val="00257713"/>
    <w:pPr>
      <w:tabs>
        <w:tab w:val="clear" w:pos="4513"/>
        <w:tab w:val="clear" w:pos="9026"/>
        <w:tab w:val="center" w:pos="4153"/>
        <w:tab w:val="right" w:pos="8306"/>
      </w:tabs>
    </w:pPr>
    <w:rPr>
      <w:rFonts w:ascii="Arial" w:eastAsia="Times New Roman" w:hAnsi="Arial" w:cs="Times New Roman"/>
      <w:caps/>
      <w:sz w:val="12"/>
      <w:szCs w:val="24"/>
    </w:rPr>
  </w:style>
  <w:style w:type="paragraph" w:styleId="Title">
    <w:name w:val="Title"/>
    <w:basedOn w:val="Normal"/>
    <w:next w:val="Normal"/>
    <w:link w:val="TitleChar"/>
    <w:uiPriority w:val="10"/>
    <w:rsid w:val="00D07F3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7F34"/>
    <w:rPr>
      <w:rFonts w:asciiTheme="majorHAnsi" w:eastAsiaTheme="majorEastAsia" w:hAnsiTheme="majorHAnsi" w:cstheme="majorBidi"/>
      <w:spacing w:val="-10"/>
      <w:kern w:val="28"/>
      <w:sz w:val="56"/>
      <w:szCs w:val="56"/>
    </w:rPr>
  </w:style>
  <w:style w:type="character" w:customStyle="1" w:styleId="TOC1Char">
    <w:name w:val="TOC 1 Char"/>
    <w:basedOn w:val="DefaultParagraphFont"/>
    <w:link w:val="TOC1"/>
    <w:uiPriority w:val="39"/>
    <w:rsid w:val="003350D2"/>
    <w:rPr>
      <w:rFonts w:ascii="Century Gothic" w:hAnsi="Century Gothic"/>
      <w:iCs/>
      <w:color w:val="595959" w:themeColor="text1" w:themeTint="A6"/>
      <w:szCs w:val="36"/>
    </w:rPr>
  </w:style>
  <w:style w:type="paragraph" w:customStyle="1" w:styleId="BULLETL1i">
    <w:name w:val="BULLET L1 i."/>
    <w:basedOn w:val="TEXT"/>
    <w:link w:val="BULLETL1iChar"/>
    <w:autoRedefine/>
    <w:qFormat/>
    <w:rsid w:val="001636AE"/>
    <w:pPr>
      <w:numPr>
        <w:numId w:val="7"/>
      </w:numPr>
      <w:spacing w:after="120" w:line="240" w:lineRule="auto"/>
      <w:ind w:left="981" w:hanging="357"/>
    </w:pPr>
  </w:style>
  <w:style w:type="character" w:customStyle="1" w:styleId="BULLETL1iChar">
    <w:name w:val="BULLET L1 i. Char"/>
    <w:basedOn w:val="TEXTChar"/>
    <w:link w:val="BULLETL1i"/>
    <w:rsid w:val="001636AE"/>
    <w:rPr>
      <w:rFonts w:ascii="Century Gothic" w:hAnsi="Century Gothic"/>
      <w:color w:val="595959"/>
      <w:sz w:val="20"/>
    </w:rPr>
  </w:style>
  <w:style w:type="paragraph" w:customStyle="1" w:styleId="Style1">
    <w:name w:val="Style1"/>
    <w:basedOn w:val="TEXTNO"/>
    <w:rsid w:val="00D51A8B"/>
    <w:pPr>
      <w:numPr>
        <w:ilvl w:val="0"/>
        <w:numId w:val="0"/>
      </w:numPr>
    </w:pPr>
    <w:rPr>
      <w:b/>
      <w:color w:val="FF0000"/>
    </w:rPr>
  </w:style>
  <w:style w:type="paragraph" w:customStyle="1" w:styleId="Callouts">
    <w:name w:val="Callouts"/>
    <w:basedOn w:val="TableText"/>
    <w:rsid w:val="008E1B72"/>
    <w:rPr>
      <w:sz w:val="16"/>
    </w:rPr>
  </w:style>
  <w:style w:type="paragraph" w:customStyle="1" w:styleId="Style2">
    <w:name w:val="Style2"/>
    <w:basedOn w:val="TEXTNO"/>
    <w:rsid w:val="00F473D7"/>
    <w:pPr>
      <w:numPr>
        <w:ilvl w:val="0"/>
        <w:numId w:val="0"/>
      </w:numPr>
      <w:ind w:left="720"/>
    </w:pPr>
    <w:rPr>
      <w:b/>
      <w:color w:val="FF0000"/>
    </w:rPr>
  </w:style>
  <w:style w:type="table" w:styleId="TableGrid">
    <w:name w:val="Table Grid"/>
    <w:basedOn w:val="TableNormal"/>
    <w:uiPriority w:val="39"/>
    <w:rsid w:val="006C6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next w:val="Normal"/>
    <w:uiPriority w:val="99"/>
    <w:unhideWhenUsed/>
    <w:rsid w:val="00247997"/>
    <w:pPr>
      <w:spacing w:after="0"/>
    </w:pPr>
    <w:rPr>
      <w:rFonts w:ascii="Century Gothic" w:hAnsi="Century Gothic"/>
      <w:color w:val="595959"/>
    </w:rPr>
  </w:style>
  <w:style w:type="paragraph" w:customStyle="1" w:styleId="offices">
    <w:name w:val="offices"/>
    <w:qFormat/>
    <w:rsid w:val="001D4BC4"/>
    <w:pPr>
      <w:spacing w:after="0" w:line="240" w:lineRule="auto"/>
      <w:jc w:val="right"/>
    </w:pPr>
    <w:rPr>
      <w:rFonts w:ascii="Century Gothic" w:hAnsi="Century Gothic"/>
      <w:iCs/>
      <w:color w:val="BFBFBF" w:themeColor="background1" w:themeShade="BF"/>
      <w:sz w:val="18"/>
    </w:rPr>
  </w:style>
  <w:style w:type="character" w:customStyle="1" w:styleId="BWBReportTextChar">
    <w:name w:val="BWB Report Text Char"/>
    <w:basedOn w:val="DefaultParagraphFont"/>
    <w:link w:val="BWBReportText"/>
    <w:rsid w:val="00BE700C"/>
    <w:rPr>
      <w:rFonts w:ascii="Century Gothic" w:eastAsia="Times New Roman" w:hAnsi="Century Gothic" w:cs="Arial"/>
      <w:color w:val="595959"/>
      <w:kern w:val="28"/>
      <w:sz w:val="12"/>
      <w:szCs w:val="24"/>
      <w:lang w:eastAsia="en-GB"/>
      <w14:ligatures w14:val="standard"/>
      <w14:cntxtAlts/>
    </w:rPr>
  </w:style>
  <w:style w:type="paragraph" w:styleId="BodyTextIndent">
    <w:name w:val="Body Text Indent"/>
    <w:basedOn w:val="Normal"/>
    <w:link w:val="BodyTextIndentChar"/>
    <w:rsid w:val="00FA45F3"/>
    <w:pPr>
      <w:spacing w:after="120" w:line="240" w:lineRule="auto"/>
      <w:ind w:left="283"/>
    </w:pPr>
    <w:rPr>
      <w:rFonts w:ascii="Arial" w:eastAsia="Times New Roman" w:hAnsi="Arial" w:cs="Times New Roman"/>
      <w:szCs w:val="24"/>
    </w:rPr>
  </w:style>
  <w:style w:type="character" w:customStyle="1" w:styleId="BodyTextIndentChar">
    <w:name w:val="Body Text Indent Char"/>
    <w:basedOn w:val="DefaultParagraphFont"/>
    <w:link w:val="BodyTextIndent"/>
    <w:rsid w:val="00FA45F3"/>
    <w:rPr>
      <w:rFonts w:ascii="Arial" w:eastAsia="Times New Roman" w:hAnsi="Arial" w:cs="Times New Roman"/>
      <w:szCs w:val="24"/>
    </w:rPr>
  </w:style>
  <w:style w:type="paragraph" w:styleId="BalloonText">
    <w:name w:val="Balloon Text"/>
    <w:basedOn w:val="Normal"/>
    <w:link w:val="BalloonTextChar"/>
    <w:uiPriority w:val="99"/>
    <w:semiHidden/>
    <w:unhideWhenUsed/>
    <w:rsid w:val="002959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59A7"/>
    <w:rPr>
      <w:rFonts w:ascii="Tahoma" w:hAnsi="Tahoma" w:cs="Tahoma"/>
      <w:sz w:val="16"/>
      <w:szCs w:val="16"/>
    </w:rPr>
  </w:style>
  <w:style w:type="paragraph" w:customStyle="1" w:styleId="BWBRSAtext">
    <w:name w:val="BWB RSA text"/>
    <w:basedOn w:val="BWBReportText"/>
    <w:rsid w:val="002819F7"/>
    <w:pPr>
      <w:spacing w:before="240" w:after="240" w:line="240" w:lineRule="auto"/>
      <w:ind w:firstLine="0"/>
    </w:pPr>
    <w:rPr>
      <w:rFonts w:cs="Times New Roman"/>
      <w:color w:val="auto"/>
      <w:kern w:val="0"/>
      <w:sz w:val="20"/>
      <w:szCs w:val="22"/>
      <w14:ligatures w14:val="none"/>
      <w14:cntxtAlts w14:val="0"/>
    </w:rPr>
  </w:style>
  <w:style w:type="paragraph" w:customStyle="1" w:styleId="HEADINGNOREMOVE">
    <w:name w:val="HEADING NO. REMOVE"/>
    <w:next w:val="TEXTNO"/>
    <w:autoRedefine/>
    <w:qFormat/>
    <w:rsid w:val="002D09D5"/>
    <w:pPr>
      <w:tabs>
        <w:tab w:val="num" w:pos="624"/>
      </w:tabs>
      <w:ind w:left="624" w:hanging="624"/>
      <w:outlineLvl w:val="0"/>
    </w:pPr>
    <w:rPr>
      <w:rFonts w:ascii="Century Gothic" w:hAnsi="Century Gothic"/>
      <w:b/>
      <w:iCs/>
      <w:color w:val="BED23C"/>
      <w:sz w:val="28"/>
      <w:szCs w:val="36"/>
    </w:rPr>
  </w:style>
  <w:style w:type="paragraph" w:styleId="List">
    <w:name w:val="List"/>
    <w:uiPriority w:val="2"/>
    <w:qFormat/>
    <w:rsid w:val="009E28D5"/>
    <w:pPr>
      <w:numPr>
        <w:numId w:val="8"/>
      </w:numPr>
      <w:tabs>
        <w:tab w:val="left" w:pos="1134"/>
      </w:tabs>
      <w:spacing w:before="220" w:after="0" w:line="240" w:lineRule="auto"/>
      <w:ind w:left="1701" w:hanging="567"/>
      <w:contextualSpacing/>
      <w:jc w:val="both"/>
    </w:pPr>
    <w:rPr>
      <w:rFonts w:eastAsia="SimSun"/>
    </w:rPr>
  </w:style>
  <w:style w:type="paragraph" w:customStyle="1" w:styleId="BWBFrontPage">
    <w:name w:val="BWB Front Page"/>
    <w:basedOn w:val="Normal"/>
    <w:rsid w:val="00DF70A2"/>
    <w:pPr>
      <w:spacing w:after="0" w:line="240" w:lineRule="auto"/>
    </w:pPr>
    <w:rPr>
      <w:rFonts w:ascii="Futura LT Book" w:eastAsia="Times New Roman" w:hAnsi="Futura LT Book" w:cs="Times New Roman"/>
      <w:szCs w:val="24"/>
    </w:rPr>
  </w:style>
  <w:style w:type="paragraph" w:customStyle="1" w:styleId="EnvHeading2">
    <w:name w:val="EnvHeading 2"/>
    <w:basedOn w:val="Heading2"/>
    <w:uiPriority w:val="99"/>
    <w:rsid w:val="00DF70A2"/>
    <w:pPr>
      <w:keepLines w:val="0"/>
      <w:numPr>
        <w:numId w:val="9"/>
      </w:numPr>
      <w:spacing w:before="240" w:after="60" w:line="240" w:lineRule="auto"/>
    </w:pPr>
    <w:rPr>
      <w:rFonts w:ascii="Verdana" w:eastAsia="Times New Roman" w:hAnsi="Verdana" w:cs="Times New Roman"/>
      <w:bCs/>
      <w:iCs/>
      <w:color w:val="auto"/>
      <w:sz w:val="20"/>
      <w:szCs w:val="20"/>
      <w:lang w:val="en-US"/>
    </w:rPr>
  </w:style>
  <w:style w:type="paragraph" w:customStyle="1" w:styleId="EnvHeading3">
    <w:name w:val="EnvHeading 3"/>
    <w:basedOn w:val="Heading3"/>
    <w:uiPriority w:val="99"/>
    <w:rsid w:val="00DF70A2"/>
    <w:pPr>
      <w:keepLines w:val="0"/>
      <w:numPr>
        <w:ilvl w:val="2"/>
        <w:numId w:val="9"/>
      </w:numPr>
      <w:tabs>
        <w:tab w:val="clear" w:pos="1758"/>
        <w:tab w:val="left" w:pos="964"/>
      </w:tabs>
      <w:spacing w:before="0" w:after="240" w:line="240" w:lineRule="auto"/>
      <w:ind w:left="964" w:hanging="964"/>
    </w:pPr>
    <w:rPr>
      <w:rFonts w:ascii="Verdana" w:eastAsia="Times New Roman" w:hAnsi="Verdana" w:cs="Times New Roman"/>
      <w:bCs/>
      <w:color w:val="auto"/>
      <w:sz w:val="18"/>
      <w:szCs w:val="26"/>
      <w:lang w:val="en-US"/>
    </w:rPr>
  </w:style>
  <w:style w:type="paragraph" w:customStyle="1" w:styleId="EnvHeading1">
    <w:name w:val="EnvHeading 1"/>
    <w:basedOn w:val="Heading1"/>
    <w:uiPriority w:val="99"/>
    <w:rsid w:val="00DF70A2"/>
    <w:pPr>
      <w:keepLines w:val="0"/>
      <w:numPr>
        <w:numId w:val="9"/>
      </w:numPr>
      <w:spacing w:before="0" w:line="240" w:lineRule="auto"/>
    </w:pPr>
    <w:rPr>
      <w:rFonts w:ascii="Verdana" w:eastAsia="Times New Roman" w:hAnsi="Verdana" w:cs="Times New Roman"/>
      <w:b w:val="0"/>
      <w:bCs/>
      <w:color w:val="auto"/>
      <w:kern w:val="32"/>
      <w:sz w:val="32"/>
      <w:lang w:val="en-US"/>
    </w:rPr>
  </w:style>
  <w:style w:type="numbering" w:customStyle="1" w:styleId="EnvList">
    <w:name w:val="Env List"/>
    <w:rsid w:val="00DF70A2"/>
    <w:pPr>
      <w:numPr>
        <w:numId w:val="10"/>
      </w:numPr>
    </w:pPr>
  </w:style>
  <w:style w:type="character" w:customStyle="1" w:styleId="ListParagraphChar">
    <w:name w:val="List Paragraph Char"/>
    <w:basedOn w:val="DefaultParagraphFont"/>
    <w:link w:val="ListParagraph"/>
    <w:uiPriority w:val="34"/>
    <w:locked/>
    <w:rsid w:val="0041295B"/>
  </w:style>
  <w:style w:type="table" w:styleId="MediumList2-Accent1">
    <w:name w:val="Medium List 2 Accent 1"/>
    <w:basedOn w:val="TableNormal"/>
    <w:uiPriority w:val="66"/>
    <w:rsid w:val="0041295B"/>
    <w:pPr>
      <w:spacing w:after="0" w:line="240" w:lineRule="auto"/>
    </w:pPr>
    <w:rPr>
      <w:rFonts w:asciiTheme="majorHAnsi" w:eastAsiaTheme="majorEastAsia" w:hAnsiTheme="majorHAnsi" w:cstheme="majorBidi"/>
      <w:color w:val="000000" w:themeColor="text1"/>
      <w:lang w:val="en-US"/>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customStyle="1" w:styleId="Tabletext0">
    <w:name w:val="Table text"/>
    <w:basedOn w:val="Normal"/>
    <w:uiPriority w:val="23"/>
    <w:rsid w:val="0041295B"/>
    <w:pPr>
      <w:spacing w:before="60" w:after="0" w:line="240" w:lineRule="auto"/>
    </w:pPr>
    <w:rPr>
      <w:rFonts w:ascii="Arial" w:hAnsi="Arial" w:cs="Arial"/>
      <w:color w:val="44546A"/>
      <w:sz w:val="16"/>
      <w:szCs w:val="16"/>
    </w:rPr>
  </w:style>
  <w:style w:type="character" w:customStyle="1" w:styleId="DLP11ParagraphsChar">
    <w:name w:val="DLP 1.1 Paragraphs Char"/>
    <w:basedOn w:val="DefaultParagraphFont"/>
    <w:link w:val="DLP11Paragraphs"/>
    <w:locked/>
    <w:rsid w:val="00EF7FC1"/>
    <w:rPr>
      <w:rFonts w:ascii="Arial" w:hAnsi="Arial" w:cs="Arial"/>
    </w:rPr>
  </w:style>
  <w:style w:type="paragraph" w:customStyle="1" w:styleId="DLP11Paragraphs">
    <w:name w:val="DLP 1.1 Paragraphs"/>
    <w:basedOn w:val="Normal"/>
    <w:link w:val="DLP11ParagraphsChar"/>
    <w:qFormat/>
    <w:rsid w:val="00EF7FC1"/>
    <w:pPr>
      <w:widowControl w:val="0"/>
      <w:numPr>
        <w:numId w:val="11"/>
      </w:numPr>
      <w:spacing w:after="240" w:line="360" w:lineRule="auto"/>
      <w:ind w:left="737" w:hanging="737"/>
      <w:jc w:val="both"/>
    </w:pPr>
    <w:rPr>
      <w:rFonts w:ascii="Arial" w:hAnsi="Arial" w:cs="Arial"/>
    </w:rPr>
  </w:style>
  <w:style w:type="character" w:customStyle="1" w:styleId="DLP41ParagraphsChar">
    <w:name w:val="DLP 4.1 Paragraphs Char"/>
    <w:basedOn w:val="DefaultParagraphFont"/>
    <w:link w:val="DLP41Paragraphs"/>
    <w:locked/>
    <w:rsid w:val="00AE2017"/>
    <w:rPr>
      <w:rFonts w:ascii="Arial" w:eastAsia="Times New Roman" w:hAnsi="Arial" w:cs="Times New Roman"/>
      <w:szCs w:val="24"/>
      <w:lang w:eastAsia="en-GB"/>
    </w:rPr>
  </w:style>
  <w:style w:type="paragraph" w:customStyle="1" w:styleId="DLP41Paragraphs">
    <w:name w:val="DLP 4.1 Paragraphs"/>
    <w:basedOn w:val="Normal"/>
    <w:link w:val="DLP41ParagraphsChar"/>
    <w:qFormat/>
    <w:rsid w:val="00AE2017"/>
    <w:pPr>
      <w:widowControl w:val="0"/>
      <w:numPr>
        <w:numId w:val="12"/>
      </w:numPr>
      <w:tabs>
        <w:tab w:val="left" w:pos="720"/>
      </w:tabs>
      <w:spacing w:after="240" w:line="360" w:lineRule="auto"/>
      <w:ind w:left="737" w:hanging="737"/>
      <w:jc w:val="both"/>
    </w:pPr>
    <w:rPr>
      <w:rFonts w:ascii="Arial" w:eastAsia="Times New Roman" w:hAnsi="Arial" w:cs="Times New Roman"/>
      <w:szCs w:val="24"/>
      <w:lang w:eastAsia="en-GB"/>
    </w:rPr>
  </w:style>
  <w:style w:type="character" w:customStyle="1" w:styleId="DLPSubsidiaryHeadingsChar">
    <w:name w:val="DLP Subsidiary Headings Char"/>
    <w:basedOn w:val="DefaultParagraphFont"/>
    <w:link w:val="DLPSubsidiaryHeadings"/>
    <w:locked/>
    <w:rsid w:val="00AE2017"/>
    <w:rPr>
      <w:rFonts w:ascii="Arial" w:eastAsiaTheme="majorEastAsia" w:hAnsi="Arial" w:cstheme="majorBidi"/>
      <w:b/>
      <w:i/>
      <w:szCs w:val="24"/>
    </w:rPr>
  </w:style>
  <w:style w:type="paragraph" w:customStyle="1" w:styleId="DLPSubsidiaryHeadings">
    <w:name w:val="DLP Subsidiary Headings"/>
    <w:basedOn w:val="Heading3"/>
    <w:link w:val="DLPSubsidiaryHeadingsChar"/>
    <w:qFormat/>
    <w:rsid w:val="00AE2017"/>
    <w:pPr>
      <w:keepNext w:val="0"/>
      <w:keepLines w:val="0"/>
      <w:spacing w:before="0" w:line="360" w:lineRule="auto"/>
      <w:ind w:left="737"/>
    </w:pPr>
    <w:rPr>
      <w:rFonts w:ascii="Arial" w:hAnsi="Arial"/>
      <w:b/>
      <w:i/>
      <w:color w:val="auto"/>
      <w:sz w:val="22"/>
    </w:rPr>
  </w:style>
  <w:style w:type="character" w:customStyle="1" w:styleId="DLPBulletPointsChar">
    <w:name w:val="DLP Bullet Points Char"/>
    <w:basedOn w:val="DefaultParagraphFont"/>
    <w:link w:val="DLPBulletPoints"/>
    <w:locked/>
    <w:rsid w:val="00AE2017"/>
    <w:rPr>
      <w:rFonts w:ascii="Arial" w:hAnsi="Arial" w:cs="Arial"/>
    </w:rPr>
  </w:style>
  <w:style w:type="paragraph" w:customStyle="1" w:styleId="DLPBulletPoints">
    <w:name w:val="DLP Bullet Points"/>
    <w:basedOn w:val="Normal"/>
    <w:link w:val="DLPBulletPointsChar"/>
    <w:qFormat/>
    <w:rsid w:val="00AE2017"/>
    <w:pPr>
      <w:widowControl w:val="0"/>
      <w:numPr>
        <w:numId w:val="13"/>
      </w:numPr>
      <w:spacing w:after="240" w:line="240" w:lineRule="auto"/>
      <w:ind w:left="1701" w:hanging="567"/>
      <w:contextualSpacing/>
      <w:jc w:val="both"/>
    </w:pPr>
    <w:rPr>
      <w:rFonts w:ascii="Arial" w:hAnsi="Arial" w:cs="Arial"/>
    </w:rPr>
  </w:style>
  <w:style w:type="character" w:customStyle="1" w:styleId="DLPSubHeadingChar">
    <w:name w:val="DLP Sub Heading Char"/>
    <w:basedOn w:val="DefaultParagraphFont"/>
    <w:link w:val="DLPSubHeading"/>
    <w:locked/>
    <w:rsid w:val="00AE2017"/>
    <w:rPr>
      <w:rFonts w:ascii="Arial" w:eastAsiaTheme="majorEastAsia" w:hAnsi="Arial" w:cstheme="majorBidi"/>
      <w:b/>
      <w:szCs w:val="24"/>
    </w:rPr>
  </w:style>
  <w:style w:type="paragraph" w:customStyle="1" w:styleId="DLPSubHeading">
    <w:name w:val="DLP Sub Heading"/>
    <w:basedOn w:val="Heading3"/>
    <w:link w:val="DLPSubHeadingChar"/>
    <w:qFormat/>
    <w:rsid w:val="00AE2017"/>
    <w:pPr>
      <w:keepNext w:val="0"/>
      <w:keepLines w:val="0"/>
      <w:spacing w:before="0" w:line="360" w:lineRule="auto"/>
      <w:ind w:left="737"/>
    </w:pPr>
    <w:rPr>
      <w:rFonts w:ascii="Arial" w:hAnsi="Arial"/>
      <w:b/>
      <w:color w:val="auto"/>
      <w:sz w:val="22"/>
    </w:rPr>
  </w:style>
  <w:style w:type="paragraph" w:customStyle="1" w:styleId="DLP51Paragraphs">
    <w:name w:val="DLP 5.1 Paragraphs"/>
    <w:basedOn w:val="DLP41Paragraphs"/>
    <w:link w:val="DLP51ParagraphsChar"/>
    <w:qFormat/>
    <w:rsid w:val="00AE2017"/>
    <w:pPr>
      <w:numPr>
        <w:numId w:val="14"/>
      </w:numPr>
      <w:tabs>
        <w:tab w:val="num" w:pos="360"/>
      </w:tabs>
      <w:ind w:left="737" w:hanging="737"/>
    </w:pPr>
  </w:style>
  <w:style w:type="character" w:customStyle="1" w:styleId="DLP51ParagraphsChar">
    <w:name w:val="DLP 5.1 Paragraphs Char"/>
    <w:basedOn w:val="DefaultParagraphFont"/>
    <w:link w:val="DLP51Paragraphs"/>
    <w:locked/>
    <w:rsid w:val="00AE2017"/>
    <w:rPr>
      <w:rFonts w:ascii="Arial" w:eastAsia="Times New Roman" w:hAnsi="Arial" w:cs="Times New Roman"/>
      <w:szCs w:val="24"/>
      <w:lang w:eastAsia="en-GB"/>
    </w:rPr>
  </w:style>
  <w:style w:type="character" w:customStyle="1" w:styleId="DLP21ParagraphsChar">
    <w:name w:val="DLP 2.1 Paragraphs Char"/>
    <w:basedOn w:val="DefaultParagraphFont"/>
    <w:link w:val="DLP21Paragraphs"/>
    <w:locked/>
    <w:rsid w:val="005B0F08"/>
    <w:rPr>
      <w:rFonts w:ascii="Arial" w:hAnsi="Arial" w:cs="Arial"/>
    </w:rPr>
  </w:style>
  <w:style w:type="paragraph" w:customStyle="1" w:styleId="DLP21Paragraphs">
    <w:name w:val="DLP 2.1 Paragraphs"/>
    <w:basedOn w:val="Normal"/>
    <w:link w:val="DLP21ParagraphsChar"/>
    <w:qFormat/>
    <w:rsid w:val="005B0F08"/>
    <w:pPr>
      <w:widowControl w:val="0"/>
      <w:numPr>
        <w:numId w:val="19"/>
      </w:numPr>
      <w:spacing w:after="240" w:line="360" w:lineRule="auto"/>
      <w:ind w:left="737" w:hanging="737"/>
      <w:jc w:val="both"/>
    </w:pPr>
    <w:rPr>
      <w:rFonts w:ascii="Arial" w:hAnsi="Arial" w:cs="Arial"/>
    </w:rPr>
  </w:style>
  <w:style w:type="character" w:customStyle="1" w:styleId="DLPStandardChar">
    <w:name w:val="DLP Standard Char"/>
    <w:basedOn w:val="DefaultParagraphFont"/>
    <w:link w:val="DLPStandard"/>
    <w:locked/>
    <w:rsid w:val="000B56B6"/>
    <w:rPr>
      <w:rFonts w:ascii="Arial" w:hAnsi="Arial" w:cs="Arial"/>
    </w:rPr>
  </w:style>
  <w:style w:type="paragraph" w:customStyle="1" w:styleId="DLPStandard">
    <w:name w:val="DLP Standard"/>
    <w:basedOn w:val="Normal"/>
    <w:link w:val="DLPStandardChar"/>
    <w:qFormat/>
    <w:rsid w:val="000B56B6"/>
    <w:pPr>
      <w:widowControl w:val="0"/>
      <w:spacing w:after="0" w:line="240" w:lineRule="auto"/>
      <w:jc w:val="both"/>
    </w:pPr>
    <w:rPr>
      <w:rFonts w:ascii="Arial" w:hAnsi="Arial" w:cs="Arial"/>
    </w:rPr>
  </w:style>
  <w:style w:type="character" w:customStyle="1" w:styleId="DLP31ParagraphsChar">
    <w:name w:val="DLP 3.1 Paragraphs Char"/>
    <w:basedOn w:val="DefaultParagraphFont"/>
    <w:link w:val="DLP31Paragraphs"/>
    <w:locked/>
    <w:rsid w:val="008106FD"/>
    <w:rPr>
      <w:rFonts w:ascii="Arial" w:hAnsi="Arial" w:cs="Arial"/>
    </w:rPr>
  </w:style>
  <w:style w:type="paragraph" w:customStyle="1" w:styleId="DLP31Paragraphs">
    <w:name w:val="DLP 3.1 Paragraphs"/>
    <w:basedOn w:val="Normal"/>
    <w:link w:val="DLP31ParagraphsChar"/>
    <w:qFormat/>
    <w:rsid w:val="008106FD"/>
    <w:pPr>
      <w:widowControl w:val="0"/>
      <w:numPr>
        <w:numId w:val="26"/>
      </w:numPr>
      <w:spacing w:after="240" w:line="360" w:lineRule="auto"/>
      <w:ind w:left="737" w:hanging="737"/>
      <w:jc w:val="both"/>
    </w:pPr>
    <w:rPr>
      <w:rFonts w:ascii="Arial" w:hAnsi="Arial" w:cs="Arial"/>
    </w:rPr>
  </w:style>
  <w:style w:type="table" w:styleId="MediumGrid1-Accent3">
    <w:name w:val="Medium Grid 1 Accent 3"/>
    <w:basedOn w:val="TableNormal"/>
    <w:uiPriority w:val="67"/>
    <w:rsid w:val="00D54F08"/>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16808">
      <w:bodyDiv w:val="1"/>
      <w:marLeft w:val="0"/>
      <w:marRight w:val="0"/>
      <w:marTop w:val="0"/>
      <w:marBottom w:val="0"/>
      <w:divBdr>
        <w:top w:val="none" w:sz="0" w:space="0" w:color="auto"/>
        <w:left w:val="none" w:sz="0" w:space="0" w:color="auto"/>
        <w:bottom w:val="none" w:sz="0" w:space="0" w:color="auto"/>
        <w:right w:val="none" w:sz="0" w:space="0" w:color="auto"/>
      </w:divBdr>
    </w:div>
    <w:div w:id="373776059">
      <w:bodyDiv w:val="1"/>
      <w:marLeft w:val="0"/>
      <w:marRight w:val="0"/>
      <w:marTop w:val="0"/>
      <w:marBottom w:val="0"/>
      <w:divBdr>
        <w:top w:val="none" w:sz="0" w:space="0" w:color="auto"/>
        <w:left w:val="none" w:sz="0" w:space="0" w:color="auto"/>
        <w:bottom w:val="none" w:sz="0" w:space="0" w:color="auto"/>
        <w:right w:val="none" w:sz="0" w:space="0" w:color="auto"/>
      </w:divBdr>
    </w:div>
    <w:div w:id="381100381">
      <w:bodyDiv w:val="1"/>
      <w:marLeft w:val="0"/>
      <w:marRight w:val="0"/>
      <w:marTop w:val="0"/>
      <w:marBottom w:val="0"/>
      <w:divBdr>
        <w:top w:val="none" w:sz="0" w:space="0" w:color="auto"/>
        <w:left w:val="none" w:sz="0" w:space="0" w:color="auto"/>
        <w:bottom w:val="none" w:sz="0" w:space="0" w:color="auto"/>
        <w:right w:val="none" w:sz="0" w:space="0" w:color="auto"/>
      </w:divBdr>
    </w:div>
    <w:div w:id="456409331">
      <w:bodyDiv w:val="1"/>
      <w:marLeft w:val="0"/>
      <w:marRight w:val="0"/>
      <w:marTop w:val="0"/>
      <w:marBottom w:val="0"/>
      <w:divBdr>
        <w:top w:val="none" w:sz="0" w:space="0" w:color="auto"/>
        <w:left w:val="none" w:sz="0" w:space="0" w:color="auto"/>
        <w:bottom w:val="none" w:sz="0" w:space="0" w:color="auto"/>
        <w:right w:val="none" w:sz="0" w:space="0" w:color="auto"/>
      </w:divBdr>
    </w:div>
    <w:div w:id="505293362">
      <w:bodyDiv w:val="1"/>
      <w:marLeft w:val="0"/>
      <w:marRight w:val="0"/>
      <w:marTop w:val="0"/>
      <w:marBottom w:val="0"/>
      <w:divBdr>
        <w:top w:val="none" w:sz="0" w:space="0" w:color="auto"/>
        <w:left w:val="none" w:sz="0" w:space="0" w:color="auto"/>
        <w:bottom w:val="none" w:sz="0" w:space="0" w:color="auto"/>
        <w:right w:val="none" w:sz="0" w:space="0" w:color="auto"/>
      </w:divBdr>
    </w:div>
    <w:div w:id="631249915">
      <w:bodyDiv w:val="1"/>
      <w:marLeft w:val="0"/>
      <w:marRight w:val="0"/>
      <w:marTop w:val="0"/>
      <w:marBottom w:val="0"/>
      <w:divBdr>
        <w:top w:val="none" w:sz="0" w:space="0" w:color="auto"/>
        <w:left w:val="none" w:sz="0" w:space="0" w:color="auto"/>
        <w:bottom w:val="none" w:sz="0" w:space="0" w:color="auto"/>
        <w:right w:val="none" w:sz="0" w:space="0" w:color="auto"/>
      </w:divBdr>
    </w:div>
    <w:div w:id="650521161">
      <w:bodyDiv w:val="1"/>
      <w:marLeft w:val="0"/>
      <w:marRight w:val="0"/>
      <w:marTop w:val="0"/>
      <w:marBottom w:val="0"/>
      <w:divBdr>
        <w:top w:val="none" w:sz="0" w:space="0" w:color="auto"/>
        <w:left w:val="none" w:sz="0" w:space="0" w:color="auto"/>
        <w:bottom w:val="none" w:sz="0" w:space="0" w:color="auto"/>
        <w:right w:val="none" w:sz="0" w:space="0" w:color="auto"/>
      </w:divBdr>
    </w:div>
    <w:div w:id="703675187">
      <w:bodyDiv w:val="1"/>
      <w:marLeft w:val="0"/>
      <w:marRight w:val="0"/>
      <w:marTop w:val="0"/>
      <w:marBottom w:val="0"/>
      <w:divBdr>
        <w:top w:val="none" w:sz="0" w:space="0" w:color="auto"/>
        <w:left w:val="none" w:sz="0" w:space="0" w:color="auto"/>
        <w:bottom w:val="none" w:sz="0" w:space="0" w:color="auto"/>
        <w:right w:val="none" w:sz="0" w:space="0" w:color="auto"/>
      </w:divBdr>
    </w:div>
    <w:div w:id="794837325">
      <w:bodyDiv w:val="1"/>
      <w:marLeft w:val="0"/>
      <w:marRight w:val="0"/>
      <w:marTop w:val="0"/>
      <w:marBottom w:val="0"/>
      <w:divBdr>
        <w:top w:val="none" w:sz="0" w:space="0" w:color="auto"/>
        <w:left w:val="none" w:sz="0" w:space="0" w:color="auto"/>
        <w:bottom w:val="none" w:sz="0" w:space="0" w:color="auto"/>
        <w:right w:val="none" w:sz="0" w:space="0" w:color="auto"/>
      </w:divBdr>
    </w:div>
    <w:div w:id="836460532">
      <w:bodyDiv w:val="1"/>
      <w:marLeft w:val="0"/>
      <w:marRight w:val="0"/>
      <w:marTop w:val="0"/>
      <w:marBottom w:val="0"/>
      <w:divBdr>
        <w:top w:val="none" w:sz="0" w:space="0" w:color="auto"/>
        <w:left w:val="none" w:sz="0" w:space="0" w:color="auto"/>
        <w:bottom w:val="none" w:sz="0" w:space="0" w:color="auto"/>
        <w:right w:val="none" w:sz="0" w:space="0" w:color="auto"/>
      </w:divBdr>
    </w:div>
    <w:div w:id="863060505">
      <w:bodyDiv w:val="1"/>
      <w:marLeft w:val="0"/>
      <w:marRight w:val="0"/>
      <w:marTop w:val="0"/>
      <w:marBottom w:val="0"/>
      <w:divBdr>
        <w:top w:val="none" w:sz="0" w:space="0" w:color="auto"/>
        <w:left w:val="none" w:sz="0" w:space="0" w:color="auto"/>
        <w:bottom w:val="none" w:sz="0" w:space="0" w:color="auto"/>
        <w:right w:val="none" w:sz="0" w:space="0" w:color="auto"/>
      </w:divBdr>
    </w:div>
    <w:div w:id="966199071">
      <w:bodyDiv w:val="1"/>
      <w:marLeft w:val="0"/>
      <w:marRight w:val="0"/>
      <w:marTop w:val="0"/>
      <w:marBottom w:val="0"/>
      <w:divBdr>
        <w:top w:val="none" w:sz="0" w:space="0" w:color="auto"/>
        <w:left w:val="none" w:sz="0" w:space="0" w:color="auto"/>
        <w:bottom w:val="none" w:sz="0" w:space="0" w:color="auto"/>
        <w:right w:val="none" w:sz="0" w:space="0" w:color="auto"/>
      </w:divBdr>
    </w:div>
    <w:div w:id="1286086131">
      <w:bodyDiv w:val="1"/>
      <w:marLeft w:val="0"/>
      <w:marRight w:val="0"/>
      <w:marTop w:val="0"/>
      <w:marBottom w:val="0"/>
      <w:divBdr>
        <w:top w:val="none" w:sz="0" w:space="0" w:color="auto"/>
        <w:left w:val="none" w:sz="0" w:space="0" w:color="auto"/>
        <w:bottom w:val="none" w:sz="0" w:space="0" w:color="auto"/>
        <w:right w:val="none" w:sz="0" w:space="0" w:color="auto"/>
      </w:divBdr>
    </w:div>
    <w:div w:id="1319766994">
      <w:bodyDiv w:val="1"/>
      <w:marLeft w:val="0"/>
      <w:marRight w:val="0"/>
      <w:marTop w:val="0"/>
      <w:marBottom w:val="0"/>
      <w:divBdr>
        <w:top w:val="none" w:sz="0" w:space="0" w:color="auto"/>
        <w:left w:val="none" w:sz="0" w:space="0" w:color="auto"/>
        <w:bottom w:val="none" w:sz="0" w:space="0" w:color="auto"/>
        <w:right w:val="none" w:sz="0" w:space="0" w:color="auto"/>
      </w:divBdr>
    </w:div>
    <w:div w:id="1344551696">
      <w:bodyDiv w:val="1"/>
      <w:marLeft w:val="0"/>
      <w:marRight w:val="0"/>
      <w:marTop w:val="0"/>
      <w:marBottom w:val="0"/>
      <w:divBdr>
        <w:top w:val="none" w:sz="0" w:space="0" w:color="auto"/>
        <w:left w:val="none" w:sz="0" w:space="0" w:color="auto"/>
        <w:bottom w:val="none" w:sz="0" w:space="0" w:color="auto"/>
        <w:right w:val="none" w:sz="0" w:space="0" w:color="auto"/>
      </w:divBdr>
    </w:div>
    <w:div w:id="1815444341">
      <w:bodyDiv w:val="1"/>
      <w:marLeft w:val="0"/>
      <w:marRight w:val="0"/>
      <w:marTop w:val="0"/>
      <w:marBottom w:val="0"/>
      <w:divBdr>
        <w:top w:val="none" w:sz="0" w:space="0" w:color="auto"/>
        <w:left w:val="none" w:sz="0" w:space="0" w:color="auto"/>
        <w:bottom w:val="none" w:sz="0" w:space="0" w:color="auto"/>
        <w:right w:val="none" w:sz="0" w:space="0" w:color="auto"/>
      </w:divBdr>
    </w:div>
    <w:div w:id="1822385742">
      <w:bodyDiv w:val="1"/>
      <w:marLeft w:val="0"/>
      <w:marRight w:val="0"/>
      <w:marTop w:val="0"/>
      <w:marBottom w:val="0"/>
      <w:divBdr>
        <w:top w:val="none" w:sz="0" w:space="0" w:color="auto"/>
        <w:left w:val="none" w:sz="0" w:space="0" w:color="auto"/>
        <w:bottom w:val="none" w:sz="0" w:space="0" w:color="auto"/>
        <w:right w:val="none" w:sz="0" w:space="0" w:color="auto"/>
      </w:divBdr>
    </w:div>
    <w:div w:id="1901162178">
      <w:bodyDiv w:val="1"/>
      <w:marLeft w:val="0"/>
      <w:marRight w:val="0"/>
      <w:marTop w:val="0"/>
      <w:marBottom w:val="0"/>
      <w:divBdr>
        <w:top w:val="none" w:sz="0" w:space="0" w:color="auto"/>
        <w:left w:val="none" w:sz="0" w:space="0" w:color="auto"/>
        <w:bottom w:val="none" w:sz="0" w:space="0" w:color="auto"/>
        <w:right w:val="none" w:sz="0" w:space="0" w:color="auto"/>
      </w:divBdr>
    </w:div>
    <w:div w:id="2001302903">
      <w:bodyDiv w:val="1"/>
      <w:marLeft w:val="0"/>
      <w:marRight w:val="0"/>
      <w:marTop w:val="0"/>
      <w:marBottom w:val="0"/>
      <w:divBdr>
        <w:top w:val="none" w:sz="0" w:space="0" w:color="auto"/>
        <w:left w:val="none" w:sz="0" w:space="0" w:color="auto"/>
        <w:bottom w:val="none" w:sz="0" w:space="0" w:color="auto"/>
        <w:right w:val="none" w:sz="0" w:space="0" w:color="auto"/>
      </w:divBdr>
    </w:div>
    <w:div w:id="2015109576">
      <w:bodyDiv w:val="1"/>
      <w:marLeft w:val="0"/>
      <w:marRight w:val="0"/>
      <w:marTop w:val="0"/>
      <w:marBottom w:val="0"/>
      <w:divBdr>
        <w:top w:val="none" w:sz="0" w:space="0" w:color="auto"/>
        <w:left w:val="none" w:sz="0" w:space="0" w:color="auto"/>
        <w:bottom w:val="none" w:sz="0" w:space="0" w:color="auto"/>
        <w:right w:val="none" w:sz="0" w:space="0" w:color="auto"/>
      </w:divBdr>
    </w:div>
    <w:div w:id="2016415795">
      <w:bodyDiv w:val="1"/>
      <w:marLeft w:val="0"/>
      <w:marRight w:val="0"/>
      <w:marTop w:val="0"/>
      <w:marBottom w:val="0"/>
      <w:divBdr>
        <w:top w:val="none" w:sz="0" w:space="0" w:color="auto"/>
        <w:left w:val="none" w:sz="0" w:space="0" w:color="auto"/>
        <w:bottom w:val="none" w:sz="0" w:space="0" w:color="auto"/>
        <w:right w:val="none" w:sz="0" w:space="0" w:color="auto"/>
      </w:divBdr>
    </w:div>
    <w:div w:id="2088071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4.png"/><Relationship Id="rId1" Type="http://schemas.openxmlformats.org/officeDocument/2006/relationships/image" Target="media/image2.png"/><Relationship Id="rId4"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holloway\Downloads\Report%20Template%20MASTER%20(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454DFF9E8E545849A010A2AD3B58F6B3" ma:contentTypeVersion="0" ma:contentTypeDescription="Create a new document." ma:contentTypeScope="" ma:versionID="fed8404c8d5d9c1a9b5a58b5ab194d95">
  <xsd:schema xmlns:xsd="http://www.w3.org/2001/XMLSchema" xmlns:xs="http://www.w3.org/2001/XMLSchema" xmlns:p="http://schemas.microsoft.com/office/2006/metadata/properties" xmlns:ns2="4bf6a0ad-56cc-4b89-8bf0-13821476a5f1" targetNamespace="http://schemas.microsoft.com/office/2006/metadata/properties" ma:root="true" ma:fieldsID="1315beb55c668478e088474c17e920fb" ns2:_="">
    <xsd:import namespace="4bf6a0ad-56cc-4b89-8bf0-13821476a5f1"/>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f6a0ad-56cc-4b89-8bf0-13821476a5f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4bf6a0ad-56cc-4b89-8bf0-13821476a5f1">6YQ4YUQXESXS-1150095361-118</_dlc_DocId>
    <_dlc_DocIdUrl xmlns="4bf6a0ad-56cc-4b89-8bf0-13821476a5f1">
      <Url>https://bwbintranet.bwb-consulting.com/_layouts/15/DocIdRedir.aspx?ID=6YQ4YUQXESXS-1150095361-118</Url>
      <Description>6YQ4YUQXESXS-1150095361-118</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DF7010-9311-4283-91AD-AE89029F1A70}">
  <ds:schemaRefs>
    <ds:schemaRef ds:uri="http://schemas.microsoft.com/sharepoint/events"/>
  </ds:schemaRefs>
</ds:datastoreItem>
</file>

<file path=customXml/itemProps2.xml><?xml version="1.0" encoding="utf-8"?>
<ds:datastoreItem xmlns:ds="http://schemas.openxmlformats.org/officeDocument/2006/customXml" ds:itemID="{1F881ECB-81B1-45D8-B15C-3A16AE351E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f6a0ad-56cc-4b89-8bf0-13821476a5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7AFBAD-F9E9-42C4-9DDF-8C4415143412}">
  <ds:schemaRefs>
    <ds:schemaRef ds:uri="http://schemas.microsoft.com/office/2006/metadata/properties"/>
    <ds:schemaRef ds:uri="http://schemas.microsoft.com/office/infopath/2007/PartnerControls"/>
    <ds:schemaRef ds:uri="4bf6a0ad-56cc-4b89-8bf0-13821476a5f1"/>
  </ds:schemaRefs>
</ds:datastoreItem>
</file>

<file path=customXml/itemProps4.xml><?xml version="1.0" encoding="utf-8"?>
<ds:datastoreItem xmlns:ds="http://schemas.openxmlformats.org/officeDocument/2006/customXml" ds:itemID="{8FDD9D1B-B2C5-4B4E-A5AB-9A4CA3CAE468}">
  <ds:schemaRefs>
    <ds:schemaRef ds:uri="http://schemas.microsoft.com/sharepoint/v3/contenttype/forms"/>
  </ds:schemaRefs>
</ds:datastoreItem>
</file>

<file path=customXml/itemProps5.xml><?xml version="1.0" encoding="utf-8"?>
<ds:datastoreItem xmlns:ds="http://schemas.openxmlformats.org/officeDocument/2006/customXml" ds:itemID="{09601DB0-CEA8-4436-A5B6-1AD4237CD7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Template MASTER (1)</Template>
  <TotalTime>2</TotalTime>
  <Pages>16</Pages>
  <Words>2519</Words>
  <Characters>14364</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Road Safety Audit</vt:lpstr>
    </vt:vector>
  </TitlesOfParts>
  <Company/>
  <LinksUpToDate>false</LinksUpToDate>
  <CharactersWithSpaces>16850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Safety Audit</dc:title>
  <dc:subject/>
  <dc:creator>Chris Holloway</dc:creator>
  <cp:keywords/>
  <dc:description/>
  <cp:lastModifiedBy>Graham Robinson</cp:lastModifiedBy>
  <cp:revision>3</cp:revision>
  <cp:lastPrinted>2018-08-31T16:13:00Z</cp:lastPrinted>
  <dcterms:created xsi:type="dcterms:W3CDTF">2020-05-22T08:29:00Z</dcterms:created>
  <dcterms:modified xsi:type="dcterms:W3CDTF">2020-05-22T08:30:00Z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ient">
    <vt:lpwstr>***Client Name</vt:lpwstr>
  </property>
  <property fmtid="{D5CDD505-2E9C-101B-9397-08002B2CF9AE}" pid="3" name="Location">
    <vt:lpwstr>***Location</vt:lpwstr>
  </property>
  <property fmtid="{D5CDD505-2E9C-101B-9397-08002B2CF9AE}" pid="4" name="Month Year">
    <vt:lpwstr>***Month/Year</vt:lpwstr>
  </property>
  <property fmtid="{D5CDD505-2E9C-101B-9397-08002B2CF9AE}" pid="5" name="Project Name">
    <vt:lpwstr>***Project Name</vt:lpwstr>
  </property>
  <property fmtid="{D5CDD505-2E9C-101B-9397-08002B2CF9AE}" pid="6" name="Job/Report/Version Number">
    <vt:lpwstr>***Job/Report/Version Number</vt:lpwstr>
  </property>
  <property fmtid="{D5CDD505-2E9C-101B-9397-08002B2CF9AE}" pid="7" name="Report Name">
    <vt:lpwstr>***Report Name</vt:lpwstr>
  </property>
  <property fmtid="{D5CDD505-2E9C-101B-9397-08002B2CF9AE}" pid="8" name="ContentTypeId">
    <vt:lpwstr>0x010100454DFF9E8E545849A010A2AD3B58F6B3</vt:lpwstr>
  </property>
  <property fmtid="{D5CDD505-2E9C-101B-9397-08002B2CF9AE}" pid="9" name="_dlc_DocIdItemGuid">
    <vt:lpwstr>c8dac5e1-e871-4c57-a79f-805bceab95c1</vt:lpwstr>
  </property>
</Properties>
</file>